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template.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page" w:tblpX="16440" w:tblpY="29"/>
        <w:tblOverlap w:val="never"/>
        <w:tblW w:w="0" w:type="auto"/>
        <w:tblBorders>
          <w:top w:val="dotted" w:sz="2" w:space="0" w:color="auto"/>
          <w:left w:val="dotted" w:sz="2" w:space="0" w:color="auto"/>
          <w:bottom w:val="dotted" w:sz="2" w:space="0" w:color="auto"/>
          <w:right w:val="dotted" w:sz="2" w:space="0" w:color="auto"/>
          <w:insideH w:val="none" w:sz="0" w:space="0" w:color="auto"/>
          <w:insideV w:val="none" w:sz="0" w:space="0" w:color="auto"/>
        </w:tblBorders>
        <w:tblLayout w:type="fixed"/>
        <w:tblLook w:val="00A0" w:firstRow="1" w:lastRow="0" w:firstColumn="1" w:lastColumn="0" w:noHBand="0" w:noVBand="0"/>
      </w:tblPr>
      <w:tblGrid>
        <w:gridCol w:w="3065"/>
      </w:tblGrid>
      <w:tr w:rsidR="001F6FD8" w14:paraId="40331EA3" w14:textId="77777777" w:rsidTr="00076A4F">
        <w:trPr>
          <w:trHeight w:val="1703"/>
        </w:trPr>
        <w:tc>
          <w:tcPr>
            <w:tcW w:w="3065" w:type="dxa"/>
            <w:shd w:val="clear" w:color="auto" w:fill="FFFFFF"/>
          </w:tcPr>
          <w:p w14:paraId="29CA83F8" w14:textId="77777777" w:rsidR="001F6FD8" w:rsidRPr="005C4A19" w:rsidRDefault="001F6FD8" w:rsidP="00226E7B">
            <w:pPr>
              <w:rPr>
                <w:rFonts w:ascii="ClearviewADA" w:hAnsi="ClearviewADA" w:cs="Arial"/>
                <w:sz w:val="28"/>
                <w:szCs w:val="36"/>
              </w:rPr>
            </w:pPr>
            <w:r>
              <w:rPr>
                <w:rFonts w:ascii="ClearviewADA" w:hAnsi="ClearviewADA" w:cs="Arial"/>
                <w:sz w:val="28"/>
                <w:szCs w:val="36"/>
              </w:rPr>
              <w:t>Circuit Court copy</w:t>
            </w:r>
          </w:p>
          <w:p w14:paraId="59357EC2" w14:textId="77777777" w:rsidR="001F6FD8" w:rsidRPr="00A0717D" w:rsidRDefault="001F6FD8" w:rsidP="001F6FD8">
            <w:pPr>
              <w:jc w:val="center"/>
              <w:rPr>
                <w:rFonts w:ascii="ClearviewADA" w:hAnsi="ClearviewADA" w:cs="Arial"/>
                <w:b/>
                <w:sz w:val="18"/>
                <w:szCs w:val="36"/>
              </w:rPr>
            </w:pPr>
          </w:p>
          <w:p w14:paraId="744CC51F" w14:textId="77777777" w:rsidR="001F6FD8" w:rsidRPr="00A0717D" w:rsidRDefault="001F6FD8" w:rsidP="0032769F">
            <w:pPr>
              <w:rPr>
                <w:rFonts w:ascii="ClearviewADA" w:hAnsi="ClearviewADA" w:cs="Arial"/>
                <w:b/>
                <w:sz w:val="48"/>
                <w:szCs w:val="36"/>
              </w:rPr>
            </w:pPr>
            <w:r>
              <w:rPr>
                <w:rFonts w:ascii="ClearviewADA" w:hAnsi="ClearviewADA" w:cs="Arial"/>
                <w:b/>
                <w:sz w:val="48"/>
                <w:szCs w:val="36"/>
              </w:rPr>
              <w:t xml:space="preserve">Place in </w:t>
            </w:r>
            <w:r w:rsidRPr="00A00149">
              <w:rPr>
                <w:rFonts w:ascii="ClearviewADA" w:hAnsi="ClearviewADA" w:cs="Arial"/>
                <w:b/>
                <w:sz w:val="48"/>
                <w:szCs w:val="36"/>
              </w:rPr>
              <w:t xml:space="preserve">envelope </w:t>
            </w:r>
            <w:r>
              <w:rPr>
                <w:rFonts w:ascii="ClearviewADA" w:hAnsi="ClearviewADA" w:cs="Arial"/>
                <w:b/>
                <w:sz w:val="48"/>
                <w:szCs w:val="36"/>
              </w:rPr>
              <w:t>2</w:t>
            </w:r>
          </w:p>
        </w:tc>
      </w:tr>
    </w:tbl>
    <w:p w14:paraId="7FF66F90" w14:textId="13C9AC01" w:rsidR="00DD4980" w:rsidRPr="00795F6F" w:rsidRDefault="005271E3" w:rsidP="00DD4980">
      <w:pPr>
        <w:spacing w:after="0"/>
        <w:jc w:val="both"/>
        <w:rPr>
          <w:rFonts w:ascii="ClearviewADA" w:hAnsi="ClearviewADA" w:cs="Arial"/>
          <w:b/>
          <w:sz w:val="36"/>
          <w:szCs w:val="36"/>
        </w:rPr>
      </w:pPr>
      <w:r w:rsidRPr="00795F6F">
        <w:rPr>
          <w:rFonts w:ascii="ClearviewADA" w:hAnsi="ClearviewADA" w:cs="Arial"/>
          <w:b/>
          <w:sz w:val="36"/>
          <w:szCs w:val="36"/>
        </w:rPr>
        <w:t xml:space="preserve">Appendix: </w:t>
      </w:r>
      <w:r w:rsidR="00BE2259" w:rsidRPr="00795F6F">
        <w:rPr>
          <w:rFonts w:ascii="ClearviewADA" w:hAnsi="ClearviewADA" w:cs="Arial"/>
          <w:b/>
          <w:sz w:val="36"/>
          <w:szCs w:val="36"/>
        </w:rPr>
        <w:t xml:space="preserve">Voting </w:t>
      </w:r>
      <w:r w:rsidR="00DD4980" w:rsidRPr="00795F6F">
        <w:rPr>
          <w:rFonts w:ascii="ClearviewADA" w:hAnsi="ClearviewADA" w:cs="Arial"/>
          <w:b/>
          <w:sz w:val="36"/>
          <w:szCs w:val="36"/>
        </w:rPr>
        <w:t xml:space="preserve">Outside </w:t>
      </w:r>
      <w:r w:rsidR="00BE2259" w:rsidRPr="00795F6F">
        <w:rPr>
          <w:rFonts w:ascii="ClearviewADA" w:hAnsi="ClearviewADA" w:cs="Arial"/>
          <w:b/>
          <w:sz w:val="36"/>
          <w:szCs w:val="36"/>
        </w:rPr>
        <w:t xml:space="preserve">of </w:t>
      </w:r>
      <w:r w:rsidR="00DD4980" w:rsidRPr="00795F6F">
        <w:rPr>
          <w:rFonts w:ascii="ClearviewADA" w:hAnsi="ClearviewADA" w:cs="Arial"/>
          <w:b/>
          <w:sz w:val="36"/>
          <w:szCs w:val="36"/>
        </w:rPr>
        <w:t xml:space="preserve">Polling Place </w:t>
      </w:r>
    </w:p>
    <w:p w14:paraId="3A41BAA9" w14:textId="77777777" w:rsidR="001F6FD8" w:rsidRPr="00795F6F" w:rsidRDefault="001F6FD8" w:rsidP="001F6FD8">
      <w:pPr>
        <w:spacing w:after="0"/>
        <w:rPr>
          <w:rFonts w:ascii="ClearviewADA" w:hAnsi="ClearviewADA" w:cs="Arial"/>
          <w:b/>
          <w:sz w:val="36"/>
          <w:szCs w:val="36"/>
        </w:rPr>
      </w:pPr>
      <w:r w:rsidRPr="00795F6F">
        <w:rPr>
          <w:rFonts w:ascii="ClearviewADA" w:hAnsi="ClearviewADA" w:cs="Arial"/>
          <w:b/>
          <w:sz w:val="36"/>
          <w:szCs w:val="36"/>
        </w:rPr>
        <w:t>Precinct:</w:t>
      </w:r>
      <w:bookmarkStart w:id="0" w:name="_GoBack"/>
      <w:bookmarkEnd w:id="0"/>
    </w:p>
    <w:p w14:paraId="06A2C71B" w14:textId="674A0D55" w:rsidR="001F6FD8" w:rsidRPr="00795F6F" w:rsidRDefault="001F6FD8" w:rsidP="001F6FD8">
      <w:pPr>
        <w:spacing w:after="0"/>
        <w:rPr>
          <w:rFonts w:ascii="ClearviewADA" w:hAnsi="ClearviewADA" w:cs="Arial"/>
          <w:sz w:val="24"/>
          <w:szCs w:val="24"/>
        </w:rPr>
      </w:pPr>
      <w:r w:rsidRPr="00795F6F">
        <w:rPr>
          <w:rFonts w:ascii="ClearviewADA" w:hAnsi="ClearviewADA" w:cs="Arial"/>
          <w:sz w:val="24"/>
          <w:szCs w:val="24"/>
        </w:rPr>
        <w:t xml:space="preserve">Election Date:  ___________________ </w:t>
      </w:r>
    </w:p>
    <w:tbl>
      <w:tblPr>
        <w:tblStyle w:val="TableGrid"/>
        <w:tblpPr w:leftFromText="180" w:rightFromText="180" w:vertAnchor="text" w:horzAnchor="page" w:tblpX="600" w:tblpY="1225"/>
        <w:tblW w:w="18982" w:type="dxa"/>
        <w:tblBorders>
          <w:left w:val="none" w:sz="0" w:space="0" w:color="auto"/>
          <w:right w:val="none" w:sz="0" w:space="0" w:color="auto"/>
        </w:tblBorders>
        <w:tblLayout w:type="fixed"/>
        <w:tblLook w:val="00A0" w:firstRow="1" w:lastRow="0" w:firstColumn="1" w:lastColumn="0" w:noHBand="0" w:noVBand="0"/>
      </w:tblPr>
      <w:tblGrid>
        <w:gridCol w:w="802"/>
        <w:gridCol w:w="3780"/>
        <w:gridCol w:w="3985"/>
        <w:gridCol w:w="3035"/>
        <w:gridCol w:w="1890"/>
        <w:gridCol w:w="1980"/>
        <w:gridCol w:w="1710"/>
        <w:gridCol w:w="1800"/>
      </w:tblGrid>
      <w:tr w:rsidR="00933C63" w:rsidRPr="00795F6F" w14:paraId="7F9CDD3B" w14:textId="77777777" w:rsidTr="009F4D74">
        <w:trPr>
          <w:trHeight w:val="1542"/>
        </w:trPr>
        <w:tc>
          <w:tcPr>
            <w:tcW w:w="802" w:type="dxa"/>
            <w:vMerge w:val="restart"/>
            <w:shd w:val="clear" w:color="auto" w:fill="D9D9D9" w:themeFill="background1" w:themeFillShade="D9"/>
          </w:tcPr>
          <w:p w14:paraId="5AD1FDCF" w14:textId="77777777" w:rsidR="00933C63" w:rsidRPr="00795F6F" w:rsidRDefault="00933C63" w:rsidP="009F4D74">
            <w:pPr>
              <w:rPr>
                <w:rFonts w:ascii="ClearviewADA" w:hAnsi="ClearviewADA" w:cs="Arial"/>
                <w:sz w:val="40"/>
                <w:szCs w:val="24"/>
              </w:rPr>
            </w:pPr>
          </w:p>
          <w:p w14:paraId="4502E410" w14:textId="77777777" w:rsidR="00933C63" w:rsidRPr="00795F6F" w:rsidRDefault="00933C63" w:rsidP="009F4D74">
            <w:pPr>
              <w:shd w:val="clear" w:color="auto" w:fill="D9D9D9" w:themeFill="background1" w:themeFillShade="D9"/>
              <w:rPr>
                <w:rFonts w:ascii="ClearviewADA" w:hAnsi="ClearviewADA" w:cs="Arial"/>
                <w:sz w:val="40"/>
                <w:szCs w:val="24"/>
              </w:rPr>
            </w:pPr>
          </w:p>
          <w:p w14:paraId="1AF408F0" w14:textId="77777777" w:rsidR="00933C63" w:rsidRPr="00795F6F" w:rsidRDefault="00933C63" w:rsidP="009F4D74">
            <w:pPr>
              <w:shd w:val="clear" w:color="auto" w:fill="D9D9D9" w:themeFill="background1" w:themeFillShade="D9"/>
              <w:rPr>
                <w:rFonts w:ascii="ClearviewADA" w:hAnsi="ClearviewADA" w:cs="Arial"/>
                <w:sz w:val="40"/>
                <w:szCs w:val="24"/>
              </w:rPr>
            </w:pPr>
          </w:p>
          <w:p w14:paraId="1F07B1D6" w14:textId="77777777" w:rsidR="00933C63" w:rsidRPr="00795F6F" w:rsidRDefault="00933C63" w:rsidP="009F4D74">
            <w:pPr>
              <w:shd w:val="clear" w:color="auto" w:fill="D9D9D9" w:themeFill="background1" w:themeFillShade="D9"/>
              <w:rPr>
                <w:rFonts w:ascii="ClearviewADA" w:hAnsi="ClearviewADA" w:cs="Arial"/>
                <w:sz w:val="40"/>
                <w:szCs w:val="24"/>
              </w:rPr>
            </w:pPr>
          </w:p>
          <w:p w14:paraId="053E1FA2" w14:textId="77777777" w:rsidR="00933C63" w:rsidRPr="00795F6F" w:rsidRDefault="00933C63" w:rsidP="009F4D74">
            <w:pPr>
              <w:shd w:val="clear" w:color="auto" w:fill="D9D9D9" w:themeFill="background1" w:themeFillShade="D9"/>
              <w:rPr>
                <w:rFonts w:ascii="ClearviewADA" w:hAnsi="ClearviewADA" w:cs="Arial"/>
                <w:sz w:val="40"/>
                <w:szCs w:val="24"/>
              </w:rPr>
            </w:pPr>
          </w:p>
          <w:p w14:paraId="3B5048DE" w14:textId="77777777" w:rsidR="00933C63" w:rsidRPr="00795F6F" w:rsidRDefault="00933C63" w:rsidP="009F4D74">
            <w:pPr>
              <w:shd w:val="clear" w:color="auto" w:fill="D9D9D9" w:themeFill="background1" w:themeFillShade="D9"/>
              <w:rPr>
                <w:rFonts w:ascii="ClearviewADA" w:hAnsi="ClearviewADA" w:cs="Arial"/>
                <w:sz w:val="40"/>
                <w:szCs w:val="24"/>
              </w:rPr>
            </w:pPr>
          </w:p>
          <w:p w14:paraId="12083D46" w14:textId="77777777" w:rsidR="00933C63" w:rsidRPr="00795F6F" w:rsidRDefault="00933C63" w:rsidP="009F4D74">
            <w:pPr>
              <w:shd w:val="clear" w:color="auto" w:fill="D9D9D9" w:themeFill="background1" w:themeFillShade="D9"/>
              <w:jc w:val="center"/>
              <w:rPr>
                <w:rFonts w:ascii="ClearviewADA" w:hAnsi="ClearviewADA" w:cs="Arial"/>
                <w:sz w:val="40"/>
                <w:szCs w:val="24"/>
              </w:rPr>
            </w:pPr>
          </w:p>
          <w:p w14:paraId="61236AFD" w14:textId="77777777" w:rsidR="00933C63" w:rsidRPr="00795F6F" w:rsidRDefault="00933C63" w:rsidP="009F4D74">
            <w:pPr>
              <w:shd w:val="clear" w:color="auto" w:fill="D9D9D9" w:themeFill="background1" w:themeFillShade="D9"/>
              <w:jc w:val="center"/>
              <w:rPr>
                <w:rFonts w:ascii="ClearviewADA" w:hAnsi="ClearviewADA" w:cs="Arial"/>
                <w:sz w:val="40"/>
                <w:szCs w:val="24"/>
              </w:rPr>
            </w:pPr>
            <w:r w:rsidRPr="00795F6F">
              <w:rPr>
                <w:rFonts w:ascii="ClearviewADA" w:hAnsi="ClearviewADA" w:cs="Arial"/>
                <w:sz w:val="40"/>
                <w:szCs w:val="24"/>
              </w:rPr>
              <w:t>6</w:t>
            </w:r>
          </w:p>
        </w:tc>
        <w:tc>
          <w:tcPr>
            <w:tcW w:w="18180" w:type="dxa"/>
            <w:gridSpan w:val="7"/>
            <w:shd w:val="clear" w:color="auto" w:fill="auto"/>
            <w:vAlign w:val="bottom"/>
          </w:tcPr>
          <w:p w14:paraId="26CC4D78" w14:textId="77777777" w:rsidR="00933C63" w:rsidRPr="00795F6F" w:rsidRDefault="00933C63" w:rsidP="009F4D74">
            <w:pPr>
              <w:rPr>
                <w:rFonts w:ascii="ClearviewADA" w:hAnsi="ClearviewADA" w:cs="Arial"/>
                <w:b/>
                <w:sz w:val="36"/>
                <w:szCs w:val="28"/>
              </w:rPr>
            </w:pPr>
            <w:r w:rsidRPr="00795F6F">
              <w:rPr>
                <w:rFonts w:ascii="ClearviewADA" w:hAnsi="ClearviewADA" w:cs="Arial"/>
                <w:b/>
                <w:sz w:val="36"/>
                <w:szCs w:val="28"/>
              </w:rPr>
              <w:t>Ballots cast outside of polling place (curbside voting/outside polls)</w:t>
            </w:r>
          </w:p>
          <w:p w14:paraId="06C4BB1B" w14:textId="423FEE75" w:rsidR="00933C63" w:rsidRPr="00795F6F" w:rsidRDefault="00933C63" w:rsidP="009F4D74">
            <w:pPr>
              <w:jc w:val="both"/>
              <w:rPr>
                <w:rFonts w:ascii="ClearviewADA" w:hAnsi="ClearviewADA"/>
                <w:sz w:val="24"/>
              </w:rPr>
            </w:pPr>
            <w:r w:rsidRPr="00795F6F">
              <w:rPr>
                <w:rFonts w:ascii="ClearviewADA" w:hAnsi="ClearviewADA"/>
                <w:sz w:val="24"/>
              </w:rPr>
              <w:t>Two officers of election from different political parties must accompany equipment taken to voters</w:t>
            </w:r>
            <w:r w:rsidR="00BE2259" w:rsidRPr="00795F6F">
              <w:rPr>
                <w:rFonts w:ascii="ClearviewADA" w:hAnsi="ClearviewADA"/>
                <w:sz w:val="24"/>
              </w:rPr>
              <w:t xml:space="preserve"> voting outside of the polling place</w:t>
            </w:r>
            <w:r w:rsidRPr="00795F6F">
              <w:rPr>
                <w:rFonts w:ascii="ClearviewADA" w:hAnsi="ClearviewADA"/>
                <w:sz w:val="24"/>
              </w:rPr>
              <w:t xml:space="preserve">. </w:t>
            </w:r>
            <w:r w:rsidR="00BE2259" w:rsidRPr="00795F6F">
              <w:rPr>
                <w:rFonts w:ascii="ClearviewADA" w:hAnsi="ClearviewADA"/>
                <w:sz w:val="24"/>
              </w:rPr>
              <w:t>T</w:t>
            </w:r>
            <w:r w:rsidRPr="00795F6F">
              <w:rPr>
                <w:rFonts w:ascii="ClearviewADA" w:hAnsi="ClearviewADA"/>
                <w:sz w:val="24"/>
              </w:rPr>
              <w:t xml:space="preserve">hree officers of election must remain inside the polling place at all times. If only four officers are assigned to the polling place, then either the Chief Officer or the Assistant Chief Officer must accompany equipment while </w:t>
            </w:r>
            <w:r w:rsidR="00BE2259" w:rsidRPr="00795F6F">
              <w:rPr>
                <w:rFonts w:ascii="ClearviewADA" w:hAnsi="ClearviewADA"/>
                <w:sz w:val="24"/>
              </w:rPr>
              <w:t xml:space="preserve">all </w:t>
            </w:r>
            <w:r w:rsidRPr="00795F6F">
              <w:rPr>
                <w:rFonts w:ascii="ClearviewADA" w:hAnsi="ClearviewADA"/>
                <w:sz w:val="24"/>
              </w:rPr>
              <w:t xml:space="preserve">others remain inside. </w:t>
            </w:r>
          </w:p>
          <w:p w14:paraId="444AAB5D" w14:textId="77777777" w:rsidR="00933C63" w:rsidRPr="00795F6F" w:rsidRDefault="00933C63" w:rsidP="009F4D74">
            <w:pPr>
              <w:rPr>
                <w:rFonts w:ascii="ClearviewADA" w:hAnsi="ClearviewADA" w:cs="Arial"/>
                <w:b/>
                <w:sz w:val="20"/>
                <w:szCs w:val="20"/>
              </w:rPr>
            </w:pPr>
          </w:p>
        </w:tc>
      </w:tr>
      <w:tr w:rsidR="00933C63" w:rsidRPr="00795F6F" w14:paraId="3AC2ED73" w14:textId="77777777" w:rsidTr="009F4D74">
        <w:trPr>
          <w:trHeight w:val="1196"/>
        </w:trPr>
        <w:tc>
          <w:tcPr>
            <w:tcW w:w="802" w:type="dxa"/>
            <w:vMerge/>
            <w:shd w:val="clear" w:color="auto" w:fill="D9D9D9" w:themeFill="background1" w:themeFillShade="D9"/>
          </w:tcPr>
          <w:p w14:paraId="3FE02774" w14:textId="77777777" w:rsidR="00933C63" w:rsidRPr="00795F6F" w:rsidRDefault="00933C63" w:rsidP="009F4D74">
            <w:pPr>
              <w:rPr>
                <w:rFonts w:ascii="ClearviewADA" w:hAnsi="ClearviewADA" w:cs="Arial"/>
                <w:b/>
                <w:sz w:val="20"/>
                <w:szCs w:val="20"/>
              </w:rPr>
            </w:pPr>
          </w:p>
        </w:tc>
        <w:tc>
          <w:tcPr>
            <w:tcW w:w="3780" w:type="dxa"/>
            <w:tcBorders>
              <w:bottom w:val="single" w:sz="4" w:space="0" w:color="auto"/>
            </w:tcBorders>
            <w:shd w:val="clear" w:color="auto" w:fill="auto"/>
          </w:tcPr>
          <w:p w14:paraId="15567345" w14:textId="77777777" w:rsidR="00933C63" w:rsidRPr="00795F6F" w:rsidRDefault="00933C63" w:rsidP="009F4D74">
            <w:pPr>
              <w:rPr>
                <w:rFonts w:ascii="ClearviewADA" w:hAnsi="ClearviewADA" w:cs="Arial"/>
                <w:sz w:val="24"/>
                <w:szCs w:val="20"/>
              </w:rPr>
            </w:pPr>
            <w:r w:rsidRPr="00795F6F">
              <w:rPr>
                <w:rFonts w:ascii="ClearviewADA" w:hAnsi="ClearviewADA" w:cs="Arial"/>
                <w:sz w:val="24"/>
                <w:szCs w:val="20"/>
              </w:rPr>
              <w:t>Name of first officer of election</w:t>
            </w:r>
          </w:p>
        </w:tc>
        <w:tc>
          <w:tcPr>
            <w:tcW w:w="3985" w:type="dxa"/>
            <w:tcBorders>
              <w:bottom w:val="single" w:sz="4" w:space="0" w:color="auto"/>
            </w:tcBorders>
          </w:tcPr>
          <w:p w14:paraId="3090E7A6" w14:textId="524098CA" w:rsidR="00933C63" w:rsidRPr="00795F6F" w:rsidRDefault="00933C63" w:rsidP="009F4D74">
            <w:pPr>
              <w:rPr>
                <w:rFonts w:ascii="ClearviewADA" w:hAnsi="ClearviewADA" w:cs="Arial"/>
                <w:sz w:val="24"/>
                <w:szCs w:val="16"/>
              </w:rPr>
            </w:pPr>
            <w:r w:rsidRPr="00795F6F">
              <w:rPr>
                <w:rFonts w:ascii="ClearviewADA" w:hAnsi="ClearviewADA" w:cs="Arial"/>
                <w:sz w:val="24"/>
                <w:szCs w:val="20"/>
              </w:rPr>
              <w:t>Name of second officer of election</w:t>
            </w:r>
          </w:p>
        </w:tc>
        <w:tc>
          <w:tcPr>
            <w:tcW w:w="3035" w:type="dxa"/>
            <w:tcBorders>
              <w:bottom w:val="single" w:sz="4" w:space="0" w:color="auto"/>
            </w:tcBorders>
          </w:tcPr>
          <w:p w14:paraId="42138D04" w14:textId="77777777" w:rsidR="00933C63" w:rsidRPr="00795F6F" w:rsidRDefault="00933C63" w:rsidP="009F4D74">
            <w:pPr>
              <w:rPr>
                <w:rFonts w:ascii="ClearviewADA" w:hAnsi="ClearviewADA" w:cs="Arial"/>
                <w:sz w:val="24"/>
                <w:szCs w:val="16"/>
              </w:rPr>
            </w:pPr>
            <w:r w:rsidRPr="00795F6F">
              <w:rPr>
                <w:rFonts w:ascii="ClearviewADA" w:hAnsi="ClearviewADA" w:cs="Arial"/>
                <w:sz w:val="24"/>
                <w:szCs w:val="16"/>
              </w:rPr>
              <w:t>Machine serial number</w:t>
            </w:r>
          </w:p>
        </w:tc>
        <w:tc>
          <w:tcPr>
            <w:tcW w:w="1890" w:type="dxa"/>
            <w:tcBorders>
              <w:bottom w:val="single" w:sz="4" w:space="0" w:color="auto"/>
            </w:tcBorders>
          </w:tcPr>
          <w:p w14:paraId="0315B7C3" w14:textId="77777777" w:rsidR="00933C63" w:rsidRPr="00795F6F" w:rsidRDefault="00933C63" w:rsidP="009F4D74">
            <w:pPr>
              <w:rPr>
                <w:rFonts w:ascii="ClearviewADA" w:hAnsi="ClearviewADA" w:cs="Arial"/>
                <w:sz w:val="24"/>
                <w:szCs w:val="16"/>
              </w:rPr>
            </w:pPr>
            <w:r w:rsidRPr="00795F6F">
              <w:rPr>
                <w:rFonts w:ascii="ClearviewADA" w:hAnsi="ClearviewADA" w:cs="Arial"/>
                <w:sz w:val="24"/>
                <w:szCs w:val="16"/>
              </w:rPr>
              <w:t>Time machine was taken to the curb</w:t>
            </w:r>
          </w:p>
        </w:tc>
        <w:tc>
          <w:tcPr>
            <w:tcW w:w="1980" w:type="dxa"/>
            <w:tcBorders>
              <w:bottom w:val="single" w:sz="4" w:space="0" w:color="auto"/>
            </w:tcBorders>
          </w:tcPr>
          <w:p w14:paraId="73375721" w14:textId="77777777" w:rsidR="00933C63" w:rsidRPr="00795F6F" w:rsidRDefault="00933C63" w:rsidP="009F4D74">
            <w:pPr>
              <w:rPr>
                <w:rFonts w:ascii="ClearviewADA" w:hAnsi="ClearviewADA" w:cs="Arial"/>
                <w:sz w:val="24"/>
                <w:szCs w:val="20"/>
              </w:rPr>
            </w:pPr>
            <w:r w:rsidRPr="00795F6F">
              <w:rPr>
                <w:rFonts w:ascii="ClearviewADA" w:hAnsi="ClearviewADA" w:cs="Arial"/>
                <w:sz w:val="24"/>
                <w:szCs w:val="20"/>
              </w:rPr>
              <w:t>Number on counter before taken to curb</w:t>
            </w:r>
          </w:p>
        </w:tc>
        <w:tc>
          <w:tcPr>
            <w:tcW w:w="1710" w:type="dxa"/>
            <w:tcBorders>
              <w:bottom w:val="single" w:sz="4" w:space="0" w:color="auto"/>
            </w:tcBorders>
            <w:shd w:val="clear" w:color="auto" w:fill="auto"/>
          </w:tcPr>
          <w:p w14:paraId="2D167C09" w14:textId="77777777" w:rsidR="00933C63" w:rsidRPr="00795F6F" w:rsidRDefault="00933C63" w:rsidP="009F4D74">
            <w:pPr>
              <w:rPr>
                <w:rFonts w:ascii="ClearviewADA" w:hAnsi="ClearviewADA" w:cs="Arial"/>
                <w:sz w:val="24"/>
                <w:szCs w:val="20"/>
              </w:rPr>
            </w:pPr>
            <w:r w:rsidRPr="00795F6F">
              <w:rPr>
                <w:rFonts w:ascii="ClearviewADA" w:hAnsi="ClearviewADA" w:cs="Arial"/>
                <w:sz w:val="24"/>
                <w:szCs w:val="16"/>
              </w:rPr>
              <w:t xml:space="preserve">Time machine was returned </w:t>
            </w:r>
          </w:p>
        </w:tc>
        <w:tc>
          <w:tcPr>
            <w:tcW w:w="1800" w:type="dxa"/>
            <w:tcBorders>
              <w:bottom w:val="single" w:sz="4" w:space="0" w:color="auto"/>
            </w:tcBorders>
            <w:shd w:val="clear" w:color="auto" w:fill="auto"/>
          </w:tcPr>
          <w:p w14:paraId="52A1372A" w14:textId="77777777" w:rsidR="00933C63" w:rsidRPr="00795F6F" w:rsidRDefault="00933C63" w:rsidP="009F4D74">
            <w:pPr>
              <w:rPr>
                <w:rFonts w:ascii="ClearviewADA" w:hAnsi="ClearviewADA" w:cs="Arial"/>
                <w:sz w:val="24"/>
                <w:szCs w:val="20"/>
              </w:rPr>
            </w:pPr>
            <w:r w:rsidRPr="00795F6F">
              <w:rPr>
                <w:rFonts w:ascii="ClearviewADA" w:hAnsi="ClearviewADA" w:cs="Arial"/>
                <w:sz w:val="24"/>
                <w:szCs w:val="20"/>
              </w:rPr>
              <w:t>Number on counter after returned from</w:t>
            </w:r>
          </w:p>
          <w:p w14:paraId="0DCE348E" w14:textId="77777777" w:rsidR="00933C63" w:rsidRPr="00795F6F" w:rsidRDefault="00933C63" w:rsidP="009F4D74">
            <w:pPr>
              <w:rPr>
                <w:rFonts w:ascii="ClearviewADA" w:hAnsi="ClearviewADA" w:cs="Arial"/>
                <w:sz w:val="24"/>
                <w:szCs w:val="20"/>
              </w:rPr>
            </w:pPr>
            <w:r w:rsidRPr="00795F6F">
              <w:rPr>
                <w:rFonts w:ascii="ClearviewADA" w:hAnsi="ClearviewADA" w:cs="Arial"/>
                <w:sz w:val="24"/>
                <w:szCs w:val="20"/>
              </w:rPr>
              <w:t xml:space="preserve">curb </w:t>
            </w:r>
          </w:p>
        </w:tc>
      </w:tr>
      <w:tr w:rsidR="005B128F" w:rsidRPr="00795F6F" w14:paraId="384FB994" w14:textId="77777777" w:rsidTr="00E253E4">
        <w:trPr>
          <w:trHeight w:val="563"/>
        </w:trPr>
        <w:tc>
          <w:tcPr>
            <w:tcW w:w="802" w:type="dxa"/>
            <w:vMerge/>
            <w:shd w:val="clear" w:color="auto" w:fill="D9D9D9" w:themeFill="background1" w:themeFillShade="D9"/>
          </w:tcPr>
          <w:p w14:paraId="631C21A7" w14:textId="77777777" w:rsidR="00933C63" w:rsidRPr="00795F6F" w:rsidRDefault="00933C63" w:rsidP="009F4D74">
            <w:pPr>
              <w:rPr>
                <w:rFonts w:ascii="ClearviewADA" w:hAnsi="ClearviewADA" w:cs="Arial"/>
                <w:b/>
                <w:sz w:val="20"/>
                <w:szCs w:val="20"/>
              </w:rPr>
            </w:pPr>
          </w:p>
        </w:tc>
        <w:tc>
          <w:tcPr>
            <w:tcW w:w="3780" w:type="dxa"/>
            <w:shd w:val="clear" w:color="auto" w:fill="F2F2F2" w:themeFill="background1" w:themeFillShade="F2"/>
          </w:tcPr>
          <w:p w14:paraId="4943EB72" w14:textId="77777777" w:rsidR="00933C63" w:rsidRPr="00795F6F" w:rsidRDefault="00933C63" w:rsidP="009F4D74">
            <w:pPr>
              <w:rPr>
                <w:rFonts w:ascii="ClearviewADA" w:hAnsi="ClearviewADA" w:cs="Arial"/>
                <w:sz w:val="20"/>
                <w:szCs w:val="20"/>
              </w:rPr>
            </w:pPr>
          </w:p>
        </w:tc>
        <w:tc>
          <w:tcPr>
            <w:tcW w:w="3985" w:type="dxa"/>
            <w:shd w:val="clear" w:color="auto" w:fill="F2F2F2" w:themeFill="background1" w:themeFillShade="F2"/>
          </w:tcPr>
          <w:p w14:paraId="4DAC3DD8" w14:textId="77777777" w:rsidR="00933C63" w:rsidRPr="00795F6F" w:rsidRDefault="00933C63" w:rsidP="009F4D74">
            <w:pPr>
              <w:rPr>
                <w:rFonts w:ascii="ClearviewADA" w:hAnsi="ClearviewADA" w:cs="Arial"/>
                <w:sz w:val="24"/>
                <w:szCs w:val="16"/>
              </w:rPr>
            </w:pPr>
          </w:p>
        </w:tc>
        <w:tc>
          <w:tcPr>
            <w:tcW w:w="3035" w:type="dxa"/>
            <w:shd w:val="clear" w:color="auto" w:fill="F2F2F2" w:themeFill="background1" w:themeFillShade="F2"/>
          </w:tcPr>
          <w:p w14:paraId="63CD619B" w14:textId="77777777" w:rsidR="00933C63" w:rsidRPr="00795F6F" w:rsidRDefault="00933C63" w:rsidP="009F4D74">
            <w:pPr>
              <w:rPr>
                <w:rFonts w:ascii="ClearviewADA" w:hAnsi="ClearviewADA" w:cs="Arial"/>
                <w:sz w:val="24"/>
                <w:szCs w:val="16"/>
              </w:rPr>
            </w:pPr>
          </w:p>
        </w:tc>
        <w:tc>
          <w:tcPr>
            <w:tcW w:w="1890" w:type="dxa"/>
            <w:shd w:val="clear" w:color="auto" w:fill="F2F2F2" w:themeFill="background1" w:themeFillShade="F2"/>
          </w:tcPr>
          <w:p w14:paraId="592664DA" w14:textId="77777777" w:rsidR="00933C63" w:rsidRPr="00795F6F" w:rsidRDefault="00933C63" w:rsidP="009F4D74">
            <w:pPr>
              <w:rPr>
                <w:rFonts w:ascii="ClearviewADA" w:hAnsi="ClearviewADA" w:cs="Arial"/>
                <w:sz w:val="24"/>
                <w:szCs w:val="16"/>
              </w:rPr>
            </w:pPr>
          </w:p>
        </w:tc>
        <w:tc>
          <w:tcPr>
            <w:tcW w:w="1980" w:type="dxa"/>
            <w:shd w:val="clear" w:color="auto" w:fill="F2F2F2" w:themeFill="background1" w:themeFillShade="F2"/>
          </w:tcPr>
          <w:p w14:paraId="30F7EE77" w14:textId="77777777" w:rsidR="00933C63" w:rsidRPr="00795F6F" w:rsidRDefault="00933C63" w:rsidP="009F4D74">
            <w:pPr>
              <w:rPr>
                <w:rFonts w:ascii="ClearviewADA" w:hAnsi="ClearviewADA" w:cs="Arial"/>
                <w:sz w:val="24"/>
                <w:szCs w:val="16"/>
              </w:rPr>
            </w:pPr>
          </w:p>
        </w:tc>
        <w:tc>
          <w:tcPr>
            <w:tcW w:w="1710" w:type="dxa"/>
            <w:shd w:val="clear" w:color="auto" w:fill="F2F2F2" w:themeFill="background1" w:themeFillShade="F2"/>
          </w:tcPr>
          <w:p w14:paraId="32841AF5" w14:textId="77777777" w:rsidR="00933C63" w:rsidRPr="00795F6F" w:rsidRDefault="00933C63" w:rsidP="009F4D74">
            <w:pPr>
              <w:rPr>
                <w:rFonts w:ascii="ClearviewADA" w:hAnsi="ClearviewADA" w:cs="Arial"/>
                <w:sz w:val="24"/>
                <w:szCs w:val="16"/>
              </w:rPr>
            </w:pPr>
          </w:p>
        </w:tc>
        <w:tc>
          <w:tcPr>
            <w:tcW w:w="1800" w:type="dxa"/>
            <w:shd w:val="clear" w:color="auto" w:fill="F2F2F2" w:themeFill="background1" w:themeFillShade="F2"/>
          </w:tcPr>
          <w:p w14:paraId="110AE6AC" w14:textId="77777777" w:rsidR="00933C63" w:rsidRPr="00795F6F" w:rsidRDefault="00933C63" w:rsidP="009F4D74">
            <w:pPr>
              <w:rPr>
                <w:rFonts w:ascii="ClearviewADA" w:hAnsi="ClearviewADA" w:cs="Arial"/>
                <w:b/>
                <w:sz w:val="24"/>
                <w:szCs w:val="16"/>
              </w:rPr>
            </w:pPr>
          </w:p>
          <w:p w14:paraId="6A401AC4" w14:textId="77777777" w:rsidR="00933C63" w:rsidRPr="00795F6F" w:rsidRDefault="00933C63" w:rsidP="009F4D74">
            <w:pPr>
              <w:rPr>
                <w:rFonts w:ascii="ClearviewADA" w:hAnsi="ClearviewADA" w:cs="Arial"/>
                <w:sz w:val="20"/>
                <w:szCs w:val="20"/>
              </w:rPr>
            </w:pPr>
          </w:p>
        </w:tc>
      </w:tr>
      <w:tr w:rsidR="00933C63" w:rsidRPr="00795F6F" w14:paraId="351D568A" w14:textId="77777777" w:rsidTr="009F4D74">
        <w:trPr>
          <w:trHeight w:val="539"/>
        </w:trPr>
        <w:tc>
          <w:tcPr>
            <w:tcW w:w="802" w:type="dxa"/>
            <w:vMerge/>
            <w:shd w:val="clear" w:color="auto" w:fill="D9D9D9" w:themeFill="background1" w:themeFillShade="D9"/>
          </w:tcPr>
          <w:p w14:paraId="658F3D94" w14:textId="77777777" w:rsidR="00933C63" w:rsidRPr="00795F6F" w:rsidRDefault="00933C63" w:rsidP="009F4D74">
            <w:pPr>
              <w:rPr>
                <w:rFonts w:ascii="ClearviewADA" w:hAnsi="ClearviewADA" w:cs="Arial"/>
                <w:b/>
                <w:sz w:val="20"/>
                <w:szCs w:val="20"/>
              </w:rPr>
            </w:pPr>
          </w:p>
        </w:tc>
        <w:tc>
          <w:tcPr>
            <w:tcW w:w="3780" w:type="dxa"/>
            <w:tcBorders>
              <w:bottom w:val="single" w:sz="4" w:space="0" w:color="auto"/>
            </w:tcBorders>
            <w:shd w:val="clear" w:color="auto" w:fill="auto"/>
          </w:tcPr>
          <w:p w14:paraId="433A364D" w14:textId="77777777" w:rsidR="00933C63" w:rsidRPr="00795F6F" w:rsidRDefault="00933C63" w:rsidP="009F4D74">
            <w:pPr>
              <w:rPr>
                <w:rFonts w:ascii="ClearviewADA" w:hAnsi="ClearviewADA" w:cs="Arial"/>
                <w:sz w:val="20"/>
                <w:szCs w:val="20"/>
              </w:rPr>
            </w:pPr>
          </w:p>
        </w:tc>
        <w:tc>
          <w:tcPr>
            <w:tcW w:w="3985" w:type="dxa"/>
            <w:tcBorders>
              <w:bottom w:val="single" w:sz="4" w:space="0" w:color="auto"/>
            </w:tcBorders>
          </w:tcPr>
          <w:p w14:paraId="2B41F227" w14:textId="77777777" w:rsidR="00933C63" w:rsidRPr="00795F6F" w:rsidRDefault="00933C63" w:rsidP="009F4D74">
            <w:pPr>
              <w:rPr>
                <w:rFonts w:ascii="ClearviewADA" w:hAnsi="ClearviewADA" w:cs="Arial"/>
                <w:sz w:val="24"/>
                <w:szCs w:val="16"/>
              </w:rPr>
            </w:pPr>
          </w:p>
        </w:tc>
        <w:tc>
          <w:tcPr>
            <w:tcW w:w="3035" w:type="dxa"/>
            <w:tcBorders>
              <w:bottom w:val="single" w:sz="4" w:space="0" w:color="auto"/>
            </w:tcBorders>
          </w:tcPr>
          <w:p w14:paraId="1BF39544" w14:textId="77777777" w:rsidR="00933C63" w:rsidRPr="00795F6F" w:rsidRDefault="00933C63" w:rsidP="009F4D74">
            <w:pPr>
              <w:rPr>
                <w:rFonts w:ascii="ClearviewADA" w:hAnsi="ClearviewADA" w:cs="Arial"/>
                <w:sz w:val="24"/>
                <w:szCs w:val="16"/>
              </w:rPr>
            </w:pPr>
          </w:p>
        </w:tc>
        <w:tc>
          <w:tcPr>
            <w:tcW w:w="1890" w:type="dxa"/>
            <w:tcBorders>
              <w:bottom w:val="single" w:sz="4" w:space="0" w:color="auto"/>
            </w:tcBorders>
          </w:tcPr>
          <w:p w14:paraId="6AB21609" w14:textId="77777777" w:rsidR="00933C63" w:rsidRPr="00795F6F" w:rsidRDefault="00933C63" w:rsidP="009F4D74">
            <w:pPr>
              <w:rPr>
                <w:rFonts w:ascii="ClearviewADA" w:hAnsi="ClearviewADA" w:cs="Arial"/>
                <w:sz w:val="24"/>
                <w:szCs w:val="16"/>
              </w:rPr>
            </w:pPr>
          </w:p>
        </w:tc>
        <w:tc>
          <w:tcPr>
            <w:tcW w:w="1980" w:type="dxa"/>
            <w:tcBorders>
              <w:bottom w:val="single" w:sz="4" w:space="0" w:color="auto"/>
            </w:tcBorders>
          </w:tcPr>
          <w:p w14:paraId="4D044A49" w14:textId="77777777" w:rsidR="00933C63" w:rsidRPr="00795F6F" w:rsidRDefault="00933C63" w:rsidP="009F4D74">
            <w:pPr>
              <w:rPr>
                <w:rFonts w:ascii="ClearviewADA" w:hAnsi="ClearviewADA" w:cs="Arial"/>
                <w:sz w:val="24"/>
                <w:szCs w:val="16"/>
              </w:rPr>
            </w:pPr>
          </w:p>
        </w:tc>
        <w:tc>
          <w:tcPr>
            <w:tcW w:w="1710" w:type="dxa"/>
            <w:tcBorders>
              <w:bottom w:val="single" w:sz="4" w:space="0" w:color="auto"/>
            </w:tcBorders>
            <w:shd w:val="clear" w:color="auto" w:fill="auto"/>
          </w:tcPr>
          <w:p w14:paraId="38A2A564" w14:textId="77777777" w:rsidR="00933C63" w:rsidRPr="00795F6F" w:rsidRDefault="00933C63" w:rsidP="009F4D74">
            <w:pPr>
              <w:rPr>
                <w:rFonts w:ascii="ClearviewADA" w:hAnsi="ClearviewADA" w:cs="Arial"/>
                <w:sz w:val="24"/>
                <w:szCs w:val="16"/>
              </w:rPr>
            </w:pPr>
          </w:p>
        </w:tc>
        <w:tc>
          <w:tcPr>
            <w:tcW w:w="1800" w:type="dxa"/>
            <w:tcBorders>
              <w:bottom w:val="single" w:sz="4" w:space="0" w:color="auto"/>
            </w:tcBorders>
            <w:shd w:val="clear" w:color="auto" w:fill="auto"/>
          </w:tcPr>
          <w:p w14:paraId="52AFC31F" w14:textId="77777777" w:rsidR="00933C63" w:rsidRPr="00795F6F" w:rsidRDefault="00933C63" w:rsidP="009F4D74">
            <w:pPr>
              <w:rPr>
                <w:rFonts w:ascii="ClearviewADA" w:hAnsi="ClearviewADA" w:cs="Arial"/>
                <w:b/>
                <w:sz w:val="24"/>
                <w:szCs w:val="16"/>
              </w:rPr>
            </w:pPr>
          </w:p>
          <w:p w14:paraId="3BDD5547" w14:textId="77777777" w:rsidR="00933C63" w:rsidRPr="00795F6F" w:rsidRDefault="00933C63" w:rsidP="009F4D74">
            <w:pPr>
              <w:rPr>
                <w:rFonts w:ascii="ClearviewADA" w:hAnsi="ClearviewADA" w:cs="Arial"/>
                <w:sz w:val="20"/>
                <w:szCs w:val="20"/>
              </w:rPr>
            </w:pPr>
          </w:p>
        </w:tc>
      </w:tr>
      <w:tr w:rsidR="005B128F" w:rsidRPr="00795F6F" w14:paraId="7B09549E" w14:textId="77777777" w:rsidTr="009F4D74">
        <w:trPr>
          <w:trHeight w:val="422"/>
        </w:trPr>
        <w:tc>
          <w:tcPr>
            <w:tcW w:w="802" w:type="dxa"/>
            <w:vMerge/>
            <w:shd w:val="clear" w:color="auto" w:fill="D9D9D9" w:themeFill="background1" w:themeFillShade="D9"/>
          </w:tcPr>
          <w:p w14:paraId="418DCC7E" w14:textId="77777777" w:rsidR="00933C63" w:rsidRPr="00795F6F" w:rsidRDefault="00933C63" w:rsidP="009F4D74">
            <w:pPr>
              <w:rPr>
                <w:rFonts w:ascii="ClearviewADA" w:hAnsi="ClearviewADA" w:cs="Arial"/>
                <w:b/>
                <w:sz w:val="20"/>
                <w:szCs w:val="20"/>
              </w:rPr>
            </w:pPr>
          </w:p>
        </w:tc>
        <w:tc>
          <w:tcPr>
            <w:tcW w:w="3780" w:type="dxa"/>
            <w:shd w:val="clear" w:color="auto" w:fill="F2F2F2" w:themeFill="background1" w:themeFillShade="F2"/>
          </w:tcPr>
          <w:p w14:paraId="77EAC7E0" w14:textId="77777777" w:rsidR="00933C63" w:rsidRPr="00795F6F" w:rsidRDefault="00933C63" w:rsidP="009F4D74">
            <w:pPr>
              <w:rPr>
                <w:rFonts w:ascii="ClearviewADA" w:hAnsi="ClearviewADA" w:cs="Arial"/>
                <w:sz w:val="20"/>
                <w:szCs w:val="20"/>
              </w:rPr>
            </w:pPr>
          </w:p>
        </w:tc>
        <w:tc>
          <w:tcPr>
            <w:tcW w:w="3985" w:type="dxa"/>
            <w:shd w:val="clear" w:color="auto" w:fill="F2F2F2" w:themeFill="background1" w:themeFillShade="F2"/>
          </w:tcPr>
          <w:p w14:paraId="0502CEDF" w14:textId="77777777" w:rsidR="00933C63" w:rsidRPr="00795F6F" w:rsidRDefault="00933C63" w:rsidP="009F4D74">
            <w:pPr>
              <w:rPr>
                <w:rFonts w:ascii="ClearviewADA" w:hAnsi="ClearviewADA" w:cs="Arial"/>
                <w:sz w:val="24"/>
                <w:szCs w:val="16"/>
              </w:rPr>
            </w:pPr>
          </w:p>
        </w:tc>
        <w:tc>
          <w:tcPr>
            <w:tcW w:w="3035" w:type="dxa"/>
            <w:shd w:val="clear" w:color="auto" w:fill="F2F2F2" w:themeFill="background1" w:themeFillShade="F2"/>
          </w:tcPr>
          <w:p w14:paraId="57C6E31A" w14:textId="77777777" w:rsidR="00933C63" w:rsidRPr="00795F6F" w:rsidRDefault="00933C63" w:rsidP="009F4D74">
            <w:pPr>
              <w:rPr>
                <w:rFonts w:ascii="ClearviewADA" w:hAnsi="ClearviewADA" w:cs="Arial"/>
                <w:sz w:val="24"/>
                <w:szCs w:val="16"/>
              </w:rPr>
            </w:pPr>
          </w:p>
        </w:tc>
        <w:tc>
          <w:tcPr>
            <w:tcW w:w="1890" w:type="dxa"/>
            <w:shd w:val="clear" w:color="auto" w:fill="F2F2F2" w:themeFill="background1" w:themeFillShade="F2"/>
          </w:tcPr>
          <w:p w14:paraId="04034F17" w14:textId="77777777" w:rsidR="00933C63" w:rsidRPr="00795F6F" w:rsidRDefault="00933C63" w:rsidP="009F4D74">
            <w:pPr>
              <w:rPr>
                <w:rFonts w:ascii="ClearviewADA" w:hAnsi="ClearviewADA" w:cs="Arial"/>
                <w:sz w:val="24"/>
                <w:szCs w:val="16"/>
              </w:rPr>
            </w:pPr>
          </w:p>
        </w:tc>
        <w:tc>
          <w:tcPr>
            <w:tcW w:w="1980" w:type="dxa"/>
            <w:shd w:val="clear" w:color="auto" w:fill="F2F2F2" w:themeFill="background1" w:themeFillShade="F2"/>
          </w:tcPr>
          <w:p w14:paraId="0DFDD563" w14:textId="77777777" w:rsidR="00933C63" w:rsidRPr="00795F6F" w:rsidRDefault="00933C63" w:rsidP="009F4D74">
            <w:pPr>
              <w:rPr>
                <w:rFonts w:ascii="ClearviewADA" w:hAnsi="ClearviewADA" w:cs="Arial"/>
                <w:sz w:val="24"/>
                <w:szCs w:val="16"/>
              </w:rPr>
            </w:pPr>
          </w:p>
        </w:tc>
        <w:tc>
          <w:tcPr>
            <w:tcW w:w="1710" w:type="dxa"/>
            <w:shd w:val="clear" w:color="auto" w:fill="F2F2F2" w:themeFill="background1" w:themeFillShade="F2"/>
          </w:tcPr>
          <w:p w14:paraId="5DEFFB00" w14:textId="77777777" w:rsidR="00933C63" w:rsidRPr="00795F6F" w:rsidRDefault="00933C63" w:rsidP="009F4D74">
            <w:pPr>
              <w:rPr>
                <w:rFonts w:ascii="ClearviewADA" w:hAnsi="ClearviewADA" w:cs="Arial"/>
                <w:sz w:val="16"/>
                <w:szCs w:val="16"/>
              </w:rPr>
            </w:pPr>
          </w:p>
        </w:tc>
        <w:tc>
          <w:tcPr>
            <w:tcW w:w="1800" w:type="dxa"/>
            <w:shd w:val="clear" w:color="auto" w:fill="F2F2F2" w:themeFill="background1" w:themeFillShade="F2"/>
          </w:tcPr>
          <w:p w14:paraId="5A7D0624" w14:textId="77777777" w:rsidR="00933C63" w:rsidRPr="00795F6F" w:rsidRDefault="00933C63" w:rsidP="009F4D74">
            <w:pPr>
              <w:rPr>
                <w:rFonts w:ascii="ClearviewADA" w:hAnsi="ClearviewADA" w:cs="Arial"/>
                <w:b/>
                <w:sz w:val="24"/>
                <w:szCs w:val="16"/>
              </w:rPr>
            </w:pPr>
          </w:p>
          <w:p w14:paraId="09617670" w14:textId="77777777" w:rsidR="00933C63" w:rsidRPr="00795F6F" w:rsidRDefault="00933C63" w:rsidP="009F4D74">
            <w:pPr>
              <w:rPr>
                <w:rFonts w:ascii="ClearviewADA" w:hAnsi="ClearviewADA" w:cs="Arial"/>
                <w:sz w:val="20"/>
                <w:szCs w:val="20"/>
              </w:rPr>
            </w:pPr>
          </w:p>
        </w:tc>
      </w:tr>
      <w:tr w:rsidR="00933C63" w:rsidRPr="00795F6F" w14:paraId="6E2A497A" w14:textId="77777777" w:rsidTr="009F4D74">
        <w:trPr>
          <w:trHeight w:val="422"/>
        </w:trPr>
        <w:tc>
          <w:tcPr>
            <w:tcW w:w="802" w:type="dxa"/>
            <w:vMerge/>
            <w:shd w:val="clear" w:color="auto" w:fill="D9D9D9" w:themeFill="background1" w:themeFillShade="D9"/>
          </w:tcPr>
          <w:p w14:paraId="30001880" w14:textId="77777777" w:rsidR="00933C63" w:rsidRPr="00795F6F" w:rsidRDefault="00933C63" w:rsidP="009F4D74">
            <w:pPr>
              <w:rPr>
                <w:rFonts w:ascii="ClearviewADA" w:hAnsi="ClearviewADA" w:cs="Arial"/>
                <w:b/>
                <w:sz w:val="20"/>
                <w:szCs w:val="20"/>
              </w:rPr>
            </w:pPr>
          </w:p>
        </w:tc>
        <w:tc>
          <w:tcPr>
            <w:tcW w:w="3780" w:type="dxa"/>
            <w:tcBorders>
              <w:bottom w:val="single" w:sz="4" w:space="0" w:color="auto"/>
            </w:tcBorders>
            <w:shd w:val="clear" w:color="auto" w:fill="auto"/>
          </w:tcPr>
          <w:p w14:paraId="0EB8BDF2" w14:textId="77777777" w:rsidR="00933C63" w:rsidRPr="00795F6F" w:rsidRDefault="00933C63" w:rsidP="009F4D74">
            <w:pPr>
              <w:rPr>
                <w:rFonts w:ascii="ClearviewADA" w:hAnsi="ClearviewADA" w:cs="Arial"/>
                <w:sz w:val="20"/>
                <w:szCs w:val="20"/>
              </w:rPr>
            </w:pPr>
          </w:p>
        </w:tc>
        <w:tc>
          <w:tcPr>
            <w:tcW w:w="3985" w:type="dxa"/>
            <w:tcBorders>
              <w:bottom w:val="single" w:sz="4" w:space="0" w:color="auto"/>
            </w:tcBorders>
          </w:tcPr>
          <w:p w14:paraId="605B9F6A" w14:textId="77777777" w:rsidR="00933C63" w:rsidRPr="00795F6F" w:rsidRDefault="00933C63" w:rsidP="009F4D74">
            <w:pPr>
              <w:rPr>
                <w:rFonts w:ascii="ClearviewADA" w:hAnsi="ClearviewADA" w:cs="Arial"/>
                <w:sz w:val="24"/>
                <w:szCs w:val="16"/>
              </w:rPr>
            </w:pPr>
          </w:p>
        </w:tc>
        <w:tc>
          <w:tcPr>
            <w:tcW w:w="3035" w:type="dxa"/>
            <w:tcBorders>
              <w:bottom w:val="single" w:sz="4" w:space="0" w:color="auto"/>
            </w:tcBorders>
          </w:tcPr>
          <w:p w14:paraId="35FF8FAF" w14:textId="77777777" w:rsidR="00933C63" w:rsidRPr="00795F6F" w:rsidRDefault="00933C63" w:rsidP="009F4D74">
            <w:pPr>
              <w:rPr>
                <w:rFonts w:ascii="ClearviewADA" w:hAnsi="ClearviewADA" w:cs="Arial"/>
                <w:sz w:val="24"/>
                <w:szCs w:val="16"/>
              </w:rPr>
            </w:pPr>
          </w:p>
        </w:tc>
        <w:tc>
          <w:tcPr>
            <w:tcW w:w="1890" w:type="dxa"/>
            <w:tcBorders>
              <w:bottom w:val="single" w:sz="4" w:space="0" w:color="auto"/>
            </w:tcBorders>
          </w:tcPr>
          <w:p w14:paraId="2837EED0" w14:textId="77777777" w:rsidR="00933C63" w:rsidRPr="00795F6F" w:rsidRDefault="00933C63" w:rsidP="009F4D74">
            <w:pPr>
              <w:rPr>
                <w:rFonts w:ascii="ClearviewADA" w:hAnsi="ClearviewADA" w:cs="Arial"/>
                <w:sz w:val="24"/>
                <w:szCs w:val="16"/>
              </w:rPr>
            </w:pPr>
          </w:p>
        </w:tc>
        <w:tc>
          <w:tcPr>
            <w:tcW w:w="1980" w:type="dxa"/>
            <w:tcBorders>
              <w:bottom w:val="single" w:sz="4" w:space="0" w:color="auto"/>
            </w:tcBorders>
          </w:tcPr>
          <w:p w14:paraId="04D16AEC" w14:textId="77777777" w:rsidR="00933C63" w:rsidRPr="00795F6F" w:rsidRDefault="00933C63" w:rsidP="009F4D74">
            <w:pPr>
              <w:rPr>
                <w:rFonts w:ascii="ClearviewADA" w:hAnsi="ClearviewADA" w:cs="Arial"/>
                <w:sz w:val="24"/>
                <w:szCs w:val="16"/>
              </w:rPr>
            </w:pPr>
          </w:p>
        </w:tc>
        <w:tc>
          <w:tcPr>
            <w:tcW w:w="1710" w:type="dxa"/>
            <w:tcBorders>
              <w:bottom w:val="single" w:sz="4" w:space="0" w:color="auto"/>
            </w:tcBorders>
            <w:shd w:val="clear" w:color="auto" w:fill="auto"/>
          </w:tcPr>
          <w:p w14:paraId="70FF8C8A" w14:textId="77777777" w:rsidR="00933C63" w:rsidRPr="00795F6F" w:rsidRDefault="00933C63" w:rsidP="009F4D74">
            <w:pPr>
              <w:rPr>
                <w:rFonts w:ascii="ClearviewADA" w:hAnsi="ClearviewADA" w:cs="Arial"/>
                <w:sz w:val="16"/>
                <w:szCs w:val="16"/>
              </w:rPr>
            </w:pPr>
          </w:p>
        </w:tc>
        <w:tc>
          <w:tcPr>
            <w:tcW w:w="1800" w:type="dxa"/>
            <w:tcBorders>
              <w:bottom w:val="single" w:sz="4" w:space="0" w:color="auto"/>
            </w:tcBorders>
            <w:shd w:val="clear" w:color="auto" w:fill="auto"/>
          </w:tcPr>
          <w:p w14:paraId="16BF7BCD" w14:textId="77777777" w:rsidR="00933C63" w:rsidRPr="00795F6F" w:rsidRDefault="00933C63" w:rsidP="009F4D74">
            <w:pPr>
              <w:rPr>
                <w:rFonts w:ascii="ClearviewADA" w:hAnsi="ClearviewADA" w:cs="Arial"/>
                <w:b/>
                <w:sz w:val="24"/>
                <w:szCs w:val="16"/>
              </w:rPr>
            </w:pPr>
          </w:p>
          <w:p w14:paraId="4AFD3014" w14:textId="77777777" w:rsidR="00933C63" w:rsidRPr="00795F6F" w:rsidRDefault="00933C63" w:rsidP="009F4D74">
            <w:pPr>
              <w:rPr>
                <w:rFonts w:ascii="ClearviewADA" w:hAnsi="ClearviewADA" w:cs="Arial"/>
                <w:sz w:val="20"/>
                <w:szCs w:val="20"/>
              </w:rPr>
            </w:pPr>
          </w:p>
        </w:tc>
      </w:tr>
      <w:tr w:rsidR="005B128F" w:rsidRPr="00795F6F" w14:paraId="0DEFBA2A" w14:textId="77777777" w:rsidTr="009F4D74">
        <w:trPr>
          <w:trHeight w:val="566"/>
        </w:trPr>
        <w:tc>
          <w:tcPr>
            <w:tcW w:w="802" w:type="dxa"/>
            <w:vMerge/>
            <w:shd w:val="clear" w:color="auto" w:fill="D9D9D9" w:themeFill="background1" w:themeFillShade="D9"/>
          </w:tcPr>
          <w:p w14:paraId="6751C1D5" w14:textId="77777777" w:rsidR="00933C63" w:rsidRPr="00795F6F" w:rsidRDefault="00933C63" w:rsidP="009F4D74">
            <w:pPr>
              <w:rPr>
                <w:rFonts w:ascii="ClearviewADA" w:hAnsi="ClearviewADA" w:cs="Arial"/>
                <w:b/>
                <w:sz w:val="20"/>
                <w:szCs w:val="20"/>
              </w:rPr>
            </w:pPr>
          </w:p>
        </w:tc>
        <w:tc>
          <w:tcPr>
            <w:tcW w:w="3780" w:type="dxa"/>
            <w:tcBorders>
              <w:bottom w:val="single" w:sz="4" w:space="0" w:color="auto"/>
            </w:tcBorders>
            <w:shd w:val="clear" w:color="auto" w:fill="F2F2F2" w:themeFill="background1" w:themeFillShade="F2"/>
          </w:tcPr>
          <w:p w14:paraId="4685F39A" w14:textId="77777777" w:rsidR="00933C63" w:rsidRPr="00795F6F" w:rsidRDefault="00933C63" w:rsidP="009F4D74">
            <w:pPr>
              <w:rPr>
                <w:rFonts w:ascii="ClearviewADA" w:hAnsi="ClearviewADA" w:cs="Arial"/>
                <w:sz w:val="20"/>
                <w:szCs w:val="20"/>
              </w:rPr>
            </w:pPr>
          </w:p>
        </w:tc>
        <w:tc>
          <w:tcPr>
            <w:tcW w:w="3985" w:type="dxa"/>
            <w:tcBorders>
              <w:bottom w:val="single" w:sz="4" w:space="0" w:color="auto"/>
            </w:tcBorders>
            <w:shd w:val="clear" w:color="auto" w:fill="F2F2F2" w:themeFill="background1" w:themeFillShade="F2"/>
          </w:tcPr>
          <w:p w14:paraId="1BDF3204" w14:textId="77777777" w:rsidR="00933C63" w:rsidRPr="00795F6F" w:rsidRDefault="00933C63" w:rsidP="009F4D74">
            <w:pPr>
              <w:rPr>
                <w:rFonts w:ascii="ClearviewADA" w:hAnsi="ClearviewADA" w:cs="Arial"/>
                <w:sz w:val="24"/>
                <w:szCs w:val="16"/>
              </w:rPr>
            </w:pPr>
          </w:p>
        </w:tc>
        <w:tc>
          <w:tcPr>
            <w:tcW w:w="3035" w:type="dxa"/>
            <w:tcBorders>
              <w:bottom w:val="single" w:sz="4" w:space="0" w:color="auto"/>
            </w:tcBorders>
            <w:shd w:val="clear" w:color="auto" w:fill="F2F2F2" w:themeFill="background1" w:themeFillShade="F2"/>
          </w:tcPr>
          <w:p w14:paraId="5C8E797A" w14:textId="77777777" w:rsidR="00933C63" w:rsidRPr="00795F6F" w:rsidRDefault="00933C63" w:rsidP="009F4D74">
            <w:pPr>
              <w:rPr>
                <w:rFonts w:ascii="ClearviewADA" w:hAnsi="ClearviewADA" w:cs="Arial"/>
                <w:sz w:val="24"/>
                <w:szCs w:val="16"/>
              </w:rPr>
            </w:pPr>
          </w:p>
        </w:tc>
        <w:tc>
          <w:tcPr>
            <w:tcW w:w="1890" w:type="dxa"/>
            <w:tcBorders>
              <w:bottom w:val="single" w:sz="4" w:space="0" w:color="auto"/>
            </w:tcBorders>
            <w:shd w:val="clear" w:color="auto" w:fill="F2F2F2" w:themeFill="background1" w:themeFillShade="F2"/>
          </w:tcPr>
          <w:p w14:paraId="60D715BC" w14:textId="77777777" w:rsidR="00933C63" w:rsidRPr="00795F6F" w:rsidRDefault="00933C63" w:rsidP="009F4D74">
            <w:pPr>
              <w:rPr>
                <w:rFonts w:ascii="ClearviewADA" w:hAnsi="ClearviewADA" w:cs="Arial"/>
                <w:sz w:val="24"/>
                <w:szCs w:val="16"/>
              </w:rPr>
            </w:pPr>
          </w:p>
        </w:tc>
        <w:tc>
          <w:tcPr>
            <w:tcW w:w="1980" w:type="dxa"/>
            <w:tcBorders>
              <w:bottom w:val="single" w:sz="4" w:space="0" w:color="auto"/>
            </w:tcBorders>
            <w:shd w:val="clear" w:color="auto" w:fill="F2F2F2" w:themeFill="background1" w:themeFillShade="F2"/>
          </w:tcPr>
          <w:p w14:paraId="3669B406" w14:textId="77777777" w:rsidR="00933C63" w:rsidRPr="00795F6F" w:rsidRDefault="00933C63" w:rsidP="009F4D74">
            <w:pPr>
              <w:rPr>
                <w:rFonts w:ascii="ClearviewADA" w:hAnsi="ClearviewADA" w:cs="Arial"/>
                <w:sz w:val="24"/>
                <w:szCs w:val="16"/>
              </w:rPr>
            </w:pPr>
          </w:p>
        </w:tc>
        <w:tc>
          <w:tcPr>
            <w:tcW w:w="1710" w:type="dxa"/>
            <w:tcBorders>
              <w:bottom w:val="single" w:sz="4" w:space="0" w:color="auto"/>
            </w:tcBorders>
            <w:shd w:val="clear" w:color="auto" w:fill="F2F2F2" w:themeFill="background1" w:themeFillShade="F2"/>
          </w:tcPr>
          <w:p w14:paraId="102C2525" w14:textId="77777777" w:rsidR="00933C63" w:rsidRPr="00795F6F" w:rsidRDefault="00933C63" w:rsidP="009F4D74">
            <w:pPr>
              <w:rPr>
                <w:rFonts w:ascii="ClearviewADA" w:hAnsi="ClearviewADA" w:cs="Arial"/>
                <w:sz w:val="16"/>
                <w:szCs w:val="16"/>
              </w:rPr>
            </w:pPr>
          </w:p>
        </w:tc>
        <w:tc>
          <w:tcPr>
            <w:tcW w:w="1800" w:type="dxa"/>
            <w:tcBorders>
              <w:bottom w:val="single" w:sz="4" w:space="0" w:color="auto"/>
            </w:tcBorders>
            <w:shd w:val="clear" w:color="auto" w:fill="F2F2F2" w:themeFill="background1" w:themeFillShade="F2"/>
          </w:tcPr>
          <w:p w14:paraId="0899C38D" w14:textId="77777777" w:rsidR="00933C63" w:rsidRPr="00795F6F" w:rsidRDefault="00933C63" w:rsidP="009F4D74">
            <w:pPr>
              <w:rPr>
                <w:rFonts w:ascii="ClearviewADA" w:hAnsi="ClearviewADA" w:cs="Arial"/>
                <w:b/>
                <w:sz w:val="24"/>
                <w:szCs w:val="16"/>
              </w:rPr>
            </w:pPr>
          </w:p>
        </w:tc>
      </w:tr>
      <w:tr w:rsidR="005B128F" w:rsidRPr="00795F6F" w14:paraId="2096560A" w14:textId="77777777" w:rsidTr="009F4D74">
        <w:trPr>
          <w:trHeight w:val="566"/>
        </w:trPr>
        <w:tc>
          <w:tcPr>
            <w:tcW w:w="802" w:type="dxa"/>
            <w:vMerge/>
            <w:shd w:val="clear" w:color="auto" w:fill="D9D9D9" w:themeFill="background1" w:themeFillShade="D9"/>
          </w:tcPr>
          <w:p w14:paraId="40C58ABD" w14:textId="77777777" w:rsidR="00933C63" w:rsidRPr="00795F6F" w:rsidRDefault="00933C63" w:rsidP="009F4D74">
            <w:pPr>
              <w:rPr>
                <w:rFonts w:ascii="ClearviewADA" w:hAnsi="ClearviewADA" w:cs="Arial"/>
                <w:b/>
                <w:sz w:val="20"/>
                <w:szCs w:val="20"/>
              </w:rPr>
            </w:pPr>
          </w:p>
        </w:tc>
        <w:tc>
          <w:tcPr>
            <w:tcW w:w="3780" w:type="dxa"/>
            <w:tcBorders>
              <w:bottom w:val="single" w:sz="4" w:space="0" w:color="auto"/>
            </w:tcBorders>
            <w:shd w:val="clear" w:color="auto" w:fill="FFFFFF"/>
          </w:tcPr>
          <w:p w14:paraId="75685850" w14:textId="77777777" w:rsidR="00933C63" w:rsidRPr="00795F6F" w:rsidRDefault="00933C63" w:rsidP="009F4D74">
            <w:pPr>
              <w:rPr>
                <w:rFonts w:ascii="ClearviewADA" w:hAnsi="ClearviewADA" w:cs="Arial"/>
                <w:sz w:val="20"/>
                <w:szCs w:val="20"/>
              </w:rPr>
            </w:pPr>
          </w:p>
        </w:tc>
        <w:tc>
          <w:tcPr>
            <w:tcW w:w="3985" w:type="dxa"/>
            <w:tcBorders>
              <w:bottom w:val="single" w:sz="4" w:space="0" w:color="auto"/>
            </w:tcBorders>
            <w:shd w:val="clear" w:color="auto" w:fill="FFFFFF"/>
          </w:tcPr>
          <w:p w14:paraId="3F10E53B" w14:textId="77777777" w:rsidR="00933C63" w:rsidRPr="00795F6F" w:rsidRDefault="00933C63" w:rsidP="009F4D74">
            <w:pPr>
              <w:rPr>
                <w:rFonts w:ascii="ClearviewADA" w:hAnsi="ClearviewADA" w:cs="Arial"/>
                <w:sz w:val="24"/>
                <w:szCs w:val="16"/>
              </w:rPr>
            </w:pPr>
          </w:p>
        </w:tc>
        <w:tc>
          <w:tcPr>
            <w:tcW w:w="3035" w:type="dxa"/>
            <w:tcBorders>
              <w:bottom w:val="single" w:sz="4" w:space="0" w:color="auto"/>
            </w:tcBorders>
            <w:shd w:val="clear" w:color="auto" w:fill="FFFFFF"/>
          </w:tcPr>
          <w:p w14:paraId="0636DF21" w14:textId="77777777" w:rsidR="00933C63" w:rsidRPr="00795F6F" w:rsidRDefault="00933C63" w:rsidP="009F4D74">
            <w:pPr>
              <w:rPr>
                <w:rFonts w:ascii="ClearviewADA" w:hAnsi="ClearviewADA" w:cs="Arial"/>
                <w:sz w:val="24"/>
                <w:szCs w:val="16"/>
              </w:rPr>
            </w:pPr>
          </w:p>
        </w:tc>
        <w:tc>
          <w:tcPr>
            <w:tcW w:w="1890" w:type="dxa"/>
            <w:tcBorders>
              <w:bottom w:val="single" w:sz="4" w:space="0" w:color="auto"/>
            </w:tcBorders>
            <w:shd w:val="clear" w:color="auto" w:fill="FFFFFF"/>
          </w:tcPr>
          <w:p w14:paraId="021AAE8A" w14:textId="77777777" w:rsidR="00933C63" w:rsidRPr="00795F6F" w:rsidRDefault="00933C63" w:rsidP="009F4D74">
            <w:pPr>
              <w:rPr>
                <w:rFonts w:ascii="ClearviewADA" w:hAnsi="ClearviewADA" w:cs="Arial"/>
                <w:sz w:val="24"/>
                <w:szCs w:val="16"/>
              </w:rPr>
            </w:pPr>
          </w:p>
        </w:tc>
        <w:tc>
          <w:tcPr>
            <w:tcW w:w="1980" w:type="dxa"/>
            <w:tcBorders>
              <w:bottom w:val="single" w:sz="4" w:space="0" w:color="auto"/>
            </w:tcBorders>
            <w:shd w:val="clear" w:color="auto" w:fill="FFFFFF"/>
          </w:tcPr>
          <w:p w14:paraId="54A6846D" w14:textId="77777777" w:rsidR="00933C63" w:rsidRPr="00795F6F" w:rsidRDefault="00933C63" w:rsidP="009F4D74">
            <w:pPr>
              <w:rPr>
                <w:rFonts w:ascii="ClearviewADA" w:hAnsi="ClearviewADA" w:cs="Arial"/>
                <w:sz w:val="24"/>
                <w:szCs w:val="16"/>
              </w:rPr>
            </w:pPr>
          </w:p>
        </w:tc>
        <w:tc>
          <w:tcPr>
            <w:tcW w:w="1710" w:type="dxa"/>
            <w:tcBorders>
              <w:bottom w:val="single" w:sz="4" w:space="0" w:color="auto"/>
            </w:tcBorders>
            <w:shd w:val="clear" w:color="auto" w:fill="FFFFFF"/>
          </w:tcPr>
          <w:p w14:paraId="13332E75" w14:textId="77777777" w:rsidR="00933C63" w:rsidRPr="00795F6F" w:rsidRDefault="00933C63" w:rsidP="009F4D74">
            <w:pPr>
              <w:rPr>
                <w:rFonts w:ascii="ClearviewADA" w:hAnsi="ClearviewADA" w:cs="Arial"/>
                <w:sz w:val="16"/>
                <w:szCs w:val="16"/>
              </w:rPr>
            </w:pPr>
          </w:p>
        </w:tc>
        <w:tc>
          <w:tcPr>
            <w:tcW w:w="1800" w:type="dxa"/>
            <w:tcBorders>
              <w:bottom w:val="single" w:sz="4" w:space="0" w:color="auto"/>
            </w:tcBorders>
            <w:shd w:val="clear" w:color="auto" w:fill="FFFFFF"/>
          </w:tcPr>
          <w:p w14:paraId="2D89F55A" w14:textId="77777777" w:rsidR="00933C63" w:rsidRPr="00795F6F" w:rsidRDefault="00933C63" w:rsidP="009F4D74">
            <w:pPr>
              <w:rPr>
                <w:rFonts w:ascii="ClearviewADA" w:hAnsi="ClearviewADA" w:cs="Arial"/>
                <w:b/>
                <w:sz w:val="24"/>
                <w:szCs w:val="16"/>
              </w:rPr>
            </w:pPr>
          </w:p>
        </w:tc>
      </w:tr>
      <w:tr w:rsidR="005B128F" w:rsidRPr="00795F6F" w14:paraId="78F7710F" w14:textId="77777777" w:rsidTr="009F4D74">
        <w:trPr>
          <w:trHeight w:val="566"/>
        </w:trPr>
        <w:tc>
          <w:tcPr>
            <w:tcW w:w="802" w:type="dxa"/>
            <w:vMerge/>
            <w:shd w:val="clear" w:color="auto" w:fill="D9D9D9" w:themeFill="background1" w:themeFillShade="D9"/>
          </w:tcPr>
          <w:p w14:paraId="426F7707" w14:textId="77777777" w:rsidR="00933C63" w:rsidRPr="00795F6F" w:rsidRDefault="00933C63" w:rsidP="009F4D74">
            <w:pPr>
              <w:rPr>
                <w:rFonts w:ascii="ClearviewADA" w:hAnsi="ClearviewADA" w:cs="Arial"/>
                <w:b/>
                <w:sz w:val="20"/>
                <w:szCs w:val="20"/>
              </w:rPr>
            </w:pPr>
          </w:p>
        </w:tc>
        <w:tc>
          <w:tcPr>
            <w:tcW w:w="3780" w:type="dxa"/>
            <w:shd w:val="clear" w:color="auto" w:fill="F2F2F2" w:themeFill="background1" w:themeFillShade="F2"/>
          </w:tcPr>
          <w:p w14:paraId="493626A0" w14:textId="77777777" w:rsidR="00933C63" w:rsidRPr="00795F6F" w:rsidRDefault="00933C63" w:rsidP="009F4D74">
            <w:pPr>
              <w:rPr>
                <w:rFonts w:ascii="ClearviewADA" w:hAnsi="ClearviewADA" w:cs="Arial"/>
                <w:sz w:val="20"/>
                <w:szCs w:val="20"/>
              </w:rPr>
            </w:pPr>
          </w:p>
        </w:tc>
        <w:tc>
          <w:tcPr>
            <w:tcW w:w="3985" w:type="dxa"/>
            <w:shd w:val="clear" w:color="auto" w:fill="F2F2F2" w:themeFill="background1" w:themeFillShade="F2"/>
          </w:tcPr>
          <w:p w14:paraId="3D74B539" w14:textId="77777777" w:rsidR="00933C63" w:rsidRPr="00795F6F" w:rsidRDefault="00933C63" w:rsidP="009F4D74">
            <w:pPr>
              <w:rPr>
                <w:rFonts w:ascii="ClearviewADA" w:hAnsi="ClearviewADA" w:cs="Arial"/>
                <w:sz w:val="24"/>
                <w:szCs w:val="16"/>
              </w:rPr>
            </w:pPr>
          </w:p>
        </w:tc>
        <w:tc>
          <w:tcPr>
            <w:tcW w:w="3035" w:type="dxa"/>
            <w:shd w:val="clear" w:color="auto" w:fill="F2F2F2" w:themeFill="background1" w:themeFillShade="F2"/>
          </w:tcPr>
          <w:p w14:paraId="4159112A" w14:textId="77777777" w:rsidR="00933C63" w:rsidRPr="00795F6F" w:rsidRDefault="00933C63" w:rsidP="009F4D74">
            <w:pPr>
              <w:rPr>
                <w:rFonts w:ascii="ClearviewADA" w:hAnsi="ClearviewADA" w:cs="Arial"/>
                <w:sz w:val="24"/>
                <w:szCs w:val="16"/>
              </w:rPr>
            </w:pPr>
          </w:p>
        </w:tc>
        <w:tc>
          <w:tcPr>
            <w:tcW w:w="1890" w:type="dxa"/>
            <w:shd w:val="clear" w:color="auto" w:fill="F2F2F2" w:themeFill="background1" w:themeFillShade="F2"/>
          </w:tcPr>
          <w:p w14:paraId="10F460B6" w14:textId="77777777" w:rsidR="00933C63" w:rsidRPr="00795F6F" w:rsidRDefault="00933C63" w:rsidP="009F4D74">
            <w:pPr>
              <w:rPr>
                <w:rFonts w:ascii="ClearviewADA" w:hAnsi="ClearviewADA" w:cs="Arial"/>
                <w:sz w:val="24"/>
                <w:szCs w:val="16"/>
              </w:rPr>
            </w:pPr>
          </w:p>
        </w:tc>
        <w:tc>
          <w:tcPr>
            <w:tcW w:w="1980" w:type="dxa"/>
            <w:shd w:val="clear" w:color="auto" w:fill="F2F2F2" w:themeFill="background1" w:themeFillShade="F2"/>
          </w:tcPr>
          <w:p w14:paraId="0A2EE18A" w14:textId="77777777" w:rsidR="00933C63" w:rsidRPr="00795F6F" w:rsidRDefault="00933C63" w:rsidP="009F4D74">
            <w:pPr>
              <w:rPr>
                <w:rFonts w:ascii="ClearviewADA" w:hAnsi="ClearviewADA" w:cs="Arial"/>
                <w:sz w:val="24"/>
                <w:szCs w:val="16"/>
              </w:rPr>
            </w:pPr>
          </w:p>
        </w:tc>
        <w:tc>
          <w:tcPr>
            <w:tcW w:w="1710" w:type="dxa"/>
            <w:shd w:val="clear" w:color="auto" w:fill="F2F2F2" w:themeFill="background1" w:themeFillShade="F2"/>
          </w:tcPr>
          <w:p w14:paraId="438F202F" w14:textId="77777777" w:rsidR="00933C63" w:rsidRPr="00795F6F" w:rsidRDefault="00933C63" w:rsidP="009F4D74">
            <w:pPr>
              <w:rPr>
                <w:rFonts w:ascii="ClearviewADA" w:hAnsi="ClearviewADA" w:cs="Arial"/>
                <w:sz w:val="16"/>
                <w:szCs w:val="16"/>
              </w:rPr>
            </w:pPr>
          </w:p>
        </w:tc>
        <w:tc>
          <w:tcPr>
            <w:tcW w:w="1800" w:type="dxa"/>
            <w:shd w:val="clear" w:color="auto" w:fill="F2F2F2" w:themeFill="background1" w:themeFillShade="F2"/>
          </w:tcPr>
          <w:p w14:paraId="64D275A0" w14:textId="77777777" w:rsidR="00933C63" w:rsidRPr="00795F6F" w:rsidRDefault="00933C63" w:rsidP="009F4D74">
            <w:pPr>
              <w:rPr>
                <w:rFonts w:ascii="ClearviewADA" w:hAnsi="ClearviewADA" w:cs="Arial"/>
                <w:b/>
                <w:sz w:val="24"/>
                <w:szCs w:val="16"/>
              </w:rPr>
            </w:pPr>
          </w:p>
        </w:tc>
      </w:tr>
      <w:tr w:rsidR="005B128F" w:rsidRPr="00795F6F" w14:paraId="4A3AAC7C" w14:textId="77777777" w:rsidTr="009F4D74">
        <w:trPr>
          <w:trHeight w:val="566"/>
        </w:trPr>
        <w:tc>
          <w:tcPr>
            <w:tcW w:w="802" w:type="dxa"/>
            <w:vMerge/>
            <w:shd w:val="clear" w:color="auto" w:fill="D9D9D9" w:themeFill="background1" w:themeFillShade="D9"/>
          </w:tcPr>
          <w:p w14:paraId="47B948E8" w14:textId="77777777" w:rsidR="00933C63" w:rsidRPr="00795F6F" w:rsidRDefault="00933C63" w:rsidP="009F4D74">
            <w:pPr>
              <w:rPr>
                <w:rFonts w:ascii="ClearviewADA" w:hAnsi="ClearviewADA" w:cs="Arial"/>
                <w:b/>
                <w:sz w:val="20"/>
                <w:szCs w:val="20"/>
              </w:rPr>
            </w:pPr>
          </w:p>
        </w:tc>
        <w:tc>
          <w:tcPr>
            <w:tcW w:w="3780" w:type="dxa"/>
            <w:shd w:val="clear" w:color="auto" w:fill="FFFFFF"/>
          </w:tcPr>
          <w:p w14:paraId="2A2EBAE2" w14:textId="77777777" w:rsidR="00933C63" w:rsidRPr="00795F6F" w:rsidRDefault="00933C63" w:rsidP="009F4D74">
            <w:pPr>
              <w:rPr>
                <w:rFonts w:ascii="ClearviewADA" w:hAnsi="ClearviewADA" w:cs="Arial"/>
                <w:sz w:val="20"/>
                <w:szCs w:val="20"/>
              </w:rPr>
            </w:pPr>
          </w:p>
        </w:tc>
        <w:tc>
          <w:tcPr>
            <w:tcW w:w="3985" w:type="dxa"/>
            <w:shd w:val="clear" w:color="auto" w:fill="FFFFFF"/>
          </w:tcPr>
          <w:p w14:paraId="5DC43855" w14:textId="77777777" w:rsidR="00933C63" w:rsidRPr="00795F6F" w:rsidRDefault="00933C63" w:rsidP="009F4D74">
            <w:pPr>
              <w:rPr>
                <w:rFonts w:ascii="ClearviewADA" w:hAnsi="ClearviewADA" w:cs="Arial"/>
                <w:sz w:val="24"/>
                <w:szCs w:val="16"/>
              </w:rPr>
            </w:pPr>
          </w:p>
        </w:tc>
        <w:tc>
          <w:tcPr>
            <w:tcW w:w="3035" w:type="dxa"/>
            <w:shd w:val="clear" w:color="auto" w:fill="FFFFFF"/>
          </w:tcPr>
          <w:p w14:paraId="4BB1F29D" w14:textId="77777777" w:rsidR="00933C63" w:rsidRPr="00795F6F" w:rsidRDefault="00933C63" w:rsidP="009F4D74">
            <w:pPr>
              <w:rPr>
                <w:rFonts w:ascii="ClearviewADA" w:hAnsi="ClearviewADA" w:cs="Arial"/>
                <w:sz w:val="24"/>
                <w:szCs w:val="16"/>
              </w:rPr>
            </w:pPr>
          </w:p>
        </w:tc>
        <w:tc>
          <w:tcPr>
            <w:tcW w:w="1890" w:type="dxa"/>
            <w:shd w:val="clear" w:color="auto" w:fill="FFFFFF"/>
          </w:tcPr>
          <w:p w14:paraId="04B553CB" w14:textId="77777777" w:rsidR="00933C63" w:rsidRPr="00795F6F" w:rsidRDefault="00933C63" w:rsidP="009F4D74">
            <w:pPr>
              <w:rPr>
                <w:rFonts w:ascii="ClearviewADA" w:hAnsi="ClearviewADA" w:cs="Arial"/>
                <w:sz w:val="24"/>
                <w:szCs w:val="16"/>
              </w:rPr>
            </w:pPr>
          </w:p>
        </w:tc>
        <w:tc>
          <w:tcPr>
            <w:tcW w:w="1980" w:type="dxa"/>
            <w:shd w:val="clear" w:color="auto" w:fill="FFFFFF"/>
          </w:tcPr>
          <w:p w14:paraId="3B5C55A8" w14:textId="77777777" w:rsidR="00933C63" w:rsidRPr="00795F6F" w:rsidRDefault="00933C63" w:rsidP="009F4D74">
            <w:pPr>
              <w:rPr>
                <w:rFonts w:ascii="ClearviewADA" w:hAnsi="ClearviewADA" w:cs="Arial"/>
                <w:sz w:val="24"/>
                <w:szCs w:val="16"/>
              </w:rPr>
            </w:pPr>
          </w:p>
        </w:tc>
        <w:tc>
          <w:tcPr>
            <w:tcW w:w="1710" w:type="dxa"/>
            <w:shd w:val="clear" w:color="auto" w:fill="FFFFFF"/>
          </w:tcPr>
          <w:p w14:paraId="604EEFBC" w14:textId="77777777" w:rsidR="00933C63" w:rsidRPr="00795F6F" w:rsidRDefault="00933C63" w:rsidP="009F4D74">
            <w:pPr>
              <w:rPr>
                <w:rFonts w:ascii="ClearviewADA" w:hAnsi="ClearviewADA" w:cs="Arial"/>
                <w:sz w:val="16"/>
                <w:szCs w:val="16"/>
              </w:rPr>
            </w:pPr>
          </w:p>
        </w:tc>
        <w:tc>
          <w:tcPr>
            <w:tcW w:w="1800" w:type="dxa"/>
            <w:shd w:val="clear" w:color="auto" w:fill="FFFFFF"/>
          </w:tcPr>
          <w:p w14:paraId="4F4FFA1B" w14:textId="77777777" w:rsidR="00933C63" w:rsidRPr="00795F6F" w:rsidRDefault="00933C63" w:rsidP="009F4D74">
            <w:pPr>
              <w:rPr>
                <w:rFonts w:ascii="ClearviewADA" w:hAnsi="ClearviewADA" w:cs="Arial"/>
                <w:b/>
                <w:sz w:val="24"/>
                <w:szCs w:val="16"/>
              </w:rPr>
            </w:pPr>
          </w:p>
        </w:tc>
      </w:tr>
    </w:tbl>
    <w:p w14:paraId="2DBD04E4" w14:textId="77777777" w:rsidR="001F6FD8" w:rsidRPr="00795F6F" w:rsidRDefault="001F6FD8" w:rsidP="001F6FD8">
      <w:pPr>
        <w:spacing w:after="0"/>
        <w:rPr>
          <w:rFonts w:ascii="ClearviewADA" w:hAnsi="ClearviewADA" w:cs="Arial"/>
          <w:sz w:val="24"/>
          <w:szCs w:val="24"/>
        </w:rPr>
      </w:pPr>
      <w:r w:rsidRPr="00795F6F">
        <w:rPr>
          <w:rFonts w:ascii="ClearviewADA" w:hAnsi="ClearviewADA" w:cs="Arial"/>
          <w:sz w:val="24"/>
          <w:szCs w:val="24"/>
        </w:rPr>
        <w:t>Election Type: ___________________</w:t>
      </w:r>
    </w:p>
    <w:p w14:paraId="47716D81" w14:textId="77777777" w:rsidR="001F6FD8" w:rsidRPr="00795F6F" w:rsidRDefault="001F6FD8" w:rsidP="001F6FD8">
      <w:pPr>
        <w:spacing w:after="0"/>
        <w:rPr>
          <w:rFonts w:ascii="ClearviewADA" w:hAnsi="ClearviewADA" w:cs="Arial"/>
          <w:sz w:val="24"/>
          <w:szCs w:val="24"/>
        </w:rPr>
      </w:pPr>
      <w:r w:rsidRPr="00795F6F">
        <w:rPr>
          <w:rFonts w:ascii="ClearviewADA" w:hAnsi="ClearviewADA" w:cs="Arial"/>
          <w:sz w:val="24"/>
          <w:szCs w:val="24"/>
        </w:rPr>
        <w:t>County/City of: __________________</w:t>
      </w:r>
    </w:p>
    <w:p w14:paraId="0BA61B05" w14:textId="77777777" w:rsidR="001F6FD8" w:rsidRPr="00795F6F" w:rsidRDefault="001F6FD8">
      <w:pPr>
        <w:rPr>
          <w:rFonts w:ascii="ClearviewADA" w:hAnsi="ClearviewADA"/>
        </w:rPr>
      </w:pPr>
      <w:r w:rsidRPr="00795F6F">
        <w:rPr>
          <w:rFonts w:ascii="ClearviewADA" w:hAnsi="ClearviewADA"/>
        </w:rPr>
        <w:br w:type="page"/>
      </w:r>
    </w:p>
    <w:tbl>
      <w:tblPr>
        <w:tblStyle w:val="TableGrid"/>
        <w:tblpPr w:leftFromText="180" w:rightFromText="180" w:vertAnchor="text" w:horzAnchor="page" w:tblpX="16440" w:tblpY="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firstRow="1" w:lastRow="0" w:firstColumn="1" w:lastColumn="0" w:noHBand="0" w:noVBand="0"/>
      </w:tblPr>
      <w:tblGrid>
        <w:gridCol w:w="3065"/>
      </w:tblGrid>
      <w:tr w:rsidR="003C1768" w14:paraId="1F9B340F" w14:textId="77777777" w:rsidTr="00076A4F">
        <w:trPr>
          <w:trHeight w:val="1731"/>
        </w:trPr>
        <w:tc>
          <w:tcPr>
            <w:tcW w:w="3065" w:type="dxa"/>
            <w:tcBorders>
              <w:top w:val="dotted" w:sz="2" w:space="0" w:color="auto"/>
              <w:left w:val="dotted" w:sz="2" w:space="0" w:color="auto"/>
              <w:bottom w:val="dotted" w:sz="2" w:space="0" w:color="auto"/>
              <w:right w:val="dotted" w:sz="2" w:space="0" w:color="auto"/>
            </w:tcBorders>
            <w:shd w:val="clear" w:color="auto" w:fill="FFFFFF"/>
          </w:tcPr>
          <w:p w14:paraId="535386CD" w14:textId="3DCB453E" w:rsidR="003C1768" w:rsidRPr="005C4A19" w:rsidRDefault="00226E7B" w:rsidP="00076A4F">
            <w:pPr>
              <w:rPr>
                <w:rFonts w:ascii="ClearviewADA" w:hAnsi="ClearviewADA" w:cs="Arial"/>
                <w:sz w:val="28"/>
                <w:szCs w:val="36"/>
              </w:rPr>
            </w:pPr>
            <w:r>
              <w:rPr>
                <w:rFonts w:ascii="ClearviewADA" w:hAnsi="ClearviewADA" w:cs="Arial"/>
                <w:sz w:val="28"/>
                <w:szCs w:val="36"/>
              </w:rPr>
              <w:lastRenderedPageBreak/>
              <w:t>Registrar’s</w:t>
            </w:r>
            <w:r w:rsidR="005003DA">
              <w:rPr>
                <w:rFonts w:ascii="ClearviewADA" w:hAnsi="ClearviewADA" w:cs="Arial"/>
                <w:sz w:val="28"/>
                <w:szCs w:val="36"/>
              </w:rPr>
              <w:t xml:space="preserve"> </w:t>
            </w:r>
            <w:r>
              <w:rPr>
                <w:rFonts w:ascii="ClearviewADA" w:hAnsi="ClearviewADA" w:cs="Arial"/>
                <w:sz w:val="28"/>
                <w:szCs w:val="36"/>
              </w:rPr>
              <w:t>Office</w:t>
            </w:r>
            <w:r w:rsidR="003C1768">
              <w:rPr>
                <w:rFonts w:ascii="ClearviewADA" w:hAnsi="ClearviewADA" w:cs="Arial"/>
                <w:sz w:val="28"/>
                <w:szCs w:val="36"/>
              </w:rPr>
              <w:t xml:space="preserve"> copy</w:t>
            </w:r>
          </w:p>
          <w:p w14:paraId="7B88267F" w14:textId="77777777" w:rsidR="005003DA" w:rsidRPr="00A0717D" w:rsidRDefault="005003DA" w:rsidP="00076A4F">
            <w:pPr>
              <w:rPr>
                <w:rFonts w:ascii="ClearviewADA" w:hAnsi="ClearviewADA" w:cs="Arial"/>
                <w:b/>
                <w:sz w:val="18"/>
                <w:szCs w:val="36"/>
              </w:rPr>
            </w:pPr>
          </w:p>
          <w:p w14:paraId="05260BB1" w14:textId="4940F16B" w:rsidR="003C1768" w:rsidRPr="00A0717D" w:rsidRDefault="003C1768" w:rsidP="00076A4F">
            <w:pPr>
              <w:rPr>
                <w:rFonts w:ascii="ClearviewADA" w:hAnsi="ClearviewADA" w:cs="Arial"/>
                <w:b/>
                <w:sz w:val="48"/>
                <w:szCs w:val="36"/>
              </w:rPr>
            </w:pPr>
            <w:r>
              <w:rPr>
                <w:rFonts w:ascii="ClearviewADA" w:hAnsi="ClearviewADA" w:cs="Arial"/>
                <w:b/>
                <w:sz w:val="48"/>
                <w:szCs w:val="36"/>
              </w:rPr>
              <w:t xml:space="preserve">Place in </w:t>
            </w:r>
            <w:r w:rsidRPr="00A00149">
              <w:rPr>
                <w:rFonts w:ascii="ClearviewADA" w:hAnsi="ClearviewADA" w:cs="Arial"/>
                <w:b/>
                <w:sz w:val="48"/>
                <w:szCs w:val="36"/>
              </w:rPr>
              <w:t xml:space="preserve">envelope </w:t>
            </w:r>
            <w:r>
              <w:rPr>
                <w:rFonts w:ascii="ClearviewADA" w:hAnsi="ClearviewADA" w:cs="Arial"/>
                <w:b/>
                <w:sz w:val="48"/>
                <w:szCs w:val="36"/>
              </w:rPr>
              <w:t>2</w:t>
            </w:r>
          </w:p>
        </w:tc>
      </w:tr>
    </w:tbl>
    <w:p w14:paraId="2C77D5ED" w14:textId="766394CE" w:rsidR="005271E3" w:rsidRDefault="005271E3" w:rsidP="005271E3">
      <w:pPr>
        <w:spacing w:after="0"/>
        <w:jc w:val="both"/>
        <w:rPr>
          <w:rFonts w:ascii="ClearviewADA" w:hAnsi="ClearviewADA" w:cs="Arial"/>
          <w:b/>
          <w:sz w:val="36"/>
          <w:szCs w:val="36"/>
        </w:rPr>
      </w:pPr>
      <w:r>
        <w:rPr>
          <w:rFonts w:ascii="ClearviewADA" w:hAnsi="ClearviewADA" w:cs="Arial"/>
          <w:b/>
          <w:sz w:val="36"/>
          <w:szCs w:val="36"/>
        </w:rPr>
        <w:t xml:space="preserve">Appendix: Voting Outside of Polling Place </w:t>
      </w:r>
    </w:p>
    <w:p w14:paraId="5BC3FD02" w14:textId="17F897AD" w:rsidR="003C1768" w:rsidRPr="005003DA" w:rsidRDefault="003C1768" w:rsidP="003C1768">
      <w:pPr>
        <w:spacing w:after="0"/>
        <w:rPr>
          <w:rFonts w:ascii="ClearviewADA" w:hAnsi="ClearviewADA" w:cs="Arial"/>
          <w:b/>
          <w:sz w:val="36"/>
          <w:szCs w:val="36"/>
        </w:rPr>
      </w:pPr>
      <w:r>
        <w:rPr>
          <w:rFonts w:ascii="ClearviewADA" w:hAnsi="ClearviewADA" w:cs="Arial"/>
          <w:b/>
          <w:sz w:val="36"/>
          <w:szCs w:val="36"/>
        </w:rPr>
        <w:t>Precinct:</w:t>
      </w:r>
    </w:p>
    <w:p w14:paraId="7348AB21" w14:textId="46125D6D" w:rsidR="003C1768" w:rsidRDefault="003C1768" w:rsidP="003C1768">
      <w:pPr>
        <w:spacing w:after="0"/>
        <w:rPr>
          <w:rFonts w:ascii="ClearviewADA" w:hAnsi="ClearviewADA" w:cs="Arial"/>
          <w:sz w:val="24"/>
          <w:szCs w:val="24"/>
        </w:rPr>
      </w:pPr>
      <w:r>
        <w:rPr>
          <w:rFonts w:ascii="ClearviewADA" w:hAnsi="ClearviewADA" w:cs="Arial"/>
          <w:sz w:val="24"/>
          <w:szCs w:val="24"/>
        </w:rPr>
        <w:t xml:space="preserve">Election Date:  ___________________ </w:t>
      </w:r>
    </w:p>
    <w:p w14:paraId="2418255E" w14:textId="599BB8EE" w:rsidR="003C1768" w:rsidRDefault="003C1768" w:rsidP="003C1768">
      <w:pPr>
        <w:spacing w:after="0"/>
        <w:rPr>
          <w:rFonts w:ascii="ClearviewADA" w:hAnsi="ClearviewADA" w:cs="Arial"/>
          <w:sz w:val="24"/>
          <w:szCs w:val="24"/>
        </w:rPr>
      </w:pPr>
      <w:r>
        <w:rPr>
          <w:rFonts w:ascii="ClearviewADA" w:hAnsi="ClearviewADA" w:cs="Arial"/>
          <w:sz w:val="24"/>
          <w:szCs w:val="24"/>
        </w:rPr>
        <w:t>Election Type: ___________________</w:t>
      </w:r>
    </w:p>
    <w:p w14:paraId="4D5E4C02" w14:textId="77777777" w:rsidR="003C1768" w:rsidRPr="00616A56" w:rsidRDefault="003C1768" w:rsidP="003C1768">
      <w:pPr>
        <w:spacing w:after="0"/>
        <w:rPr>
          <w:rFonts w:ascii="ClearviewADA" w:hAnsi="ClearviewADA" w:cs="Arial"/>
          <w:sz w:val="24"/>
          <w:szCs w:val="24"/>
        </w:rPr>
      </w:pPr>
      <w:r>
        <w:rPr>
          <w:rFonts w:ascii="ClearviewADA" w:hAnsi="ClearviewADA" w:cs="Arial"/>
          <w:sz w:val="24"/>
          <w:szCs w:val="24"/>
        </w:rPr>
        <w:t>County/City of: __________________</w:t>
      </w:r>
    </w:p>
    <w:tbl>
      <w:tblPr>
        <w:tblStyle w:val="TableGrid"/>
        <w:tblpPr w:leftFromText="180" w:rightFromText="180" w:vertAnchor="text" w:horzAnchor="page" w:tblpX="600" w:tblpY="562"/>
        <w:tblW w:w="18982" w:type="dxa"/>
        <w:tblBorders>
          <w:left w:val="none" w:sz="0" w:space="0" w:color="auto"/>
          <w:right w:val="none" w:sz="0" w:space="0" w:color="auto"/>
        </w:tblBorders>
        <w:tblLayout w:type="fixed"/>
        <w:tblLook w:val="00A0" w:firstRow="1" w:lastRow="0" w:firstColumn="1" w:lastColumn="0" w:noHBand="0" w:noVBand="0"/>
      </w:tblPr>
      <w:tblGrid>
        <w:gridCol w:w="802"/>
        <w:gridCol w:w="3780"/>
        <w:gridCol w:w="3985"/>
        <w:gridCol w:w="3035"/>
        <w:gridCol w:w="1890"/>
        <w:gridCol w:w="1980"/>
        <w:gridCol w:w="1710"/>
        <w:gridCol w:w="1800"/>
      </w:tblGrid>
      <w:tr w:rsidR="00FD5D76" w:rsidRPr="009E47F8" w14:paraId="0D553E17" w14:textId="77777777" w:rsidTr="009F4D74">
        <w:trPr>
          <w:trHeight w:val="1542"/>
        </w:trPr>
        <w:tc>
          <w:tcPr>
            <w:tcW w:w="802" w:type="dxa"/>
            <w:vMerge w:val="restart"/>
            <w:shd w:val="clear" w:color="auto" w:fill="D9D9D9" w:themeFill="background1" w:themeFillShade="D9"/>
          </w:tcPr>
          <w:p w14:paraId="09BBF1B8" w14:textId="77777777" w:rsidR="00FD5D76" w:rsidRDefault="00FD5D76" w:rsidP="009F4D74">
            <w:pPr>
              <w:rPr>
                <w:rFonts w:ascii="ClearviewADA" w:hAnsi="ClearviewADA" w:cs="Arial"/>
                <w:sz w:val="40"/>
                <w:szCs w:val="24"/>
              </w:rPr>
            </w:pPr>
          </w:p>
          <w:p w14:paraId="0A34E707" w14:textId="77777777" w:rsidR="00FD5D76" w:rsidRDefault="00FD5D76" w:rsidP="009F4D74">
            <w:pPr>
              <w:shd w:val="clear" w:color="auto" w:fill="D9D9D9" w:themeFill="background1" w:themeFillShade="D9"/>
              <w:rPr>
                <w:rFonts w:ascii="ClearviewADA" w:hAnsi="ClearviewADA" w:cs="Arial"/>
                <w:sz w:val="40"/>
                <w:szCs w:val="24"/>
              </w:rPr>
            </w:pPr>
          </w:p>
          <w:p w14:paraId="2A8FC073" w14:textId="77777777" w:rsidR="00FD5D76" w:rsidRDefault="00FD5D76" w:rsidP="009F4D74">
            <w:pPr>
              <w:shd w:val="clear" w:color="auto" w:fill="D9D9D9" w:themeFill="background1" w:themeFillShade="D9"/>
              <w:rPr>
                <w:rFonts w:ascii="ClearviewADA" w:hAnsi="ClearviewADA" w:cs="Arial"/>
                <w:sz w:val="40"/>
                <w:szCs w:val="24"/>
              </w:rPr>
            </w:pPr>
          </w:p>
          <w:p w14:paraId="67D6CB80" w14:textId="77777777" w:rsidR="00FD5D76" w:rsidRDefault="00FD5D76" w:rsidP="009F4D74">
            <w:pPr>
              <w:shd w:val="clear" w:color="auto" w:fill="D9D9D9" w:themeFill="background1" w:themeFillShade="D9"/>
              <w:rPr>
                <w:rFonts w:ascii="ClearviewADA" w:hAnsi="ClearviewADA" w:cs="Arial"/>
                <w:sz w:val="40"/>
                <w:szCs w:val="24"/>
              </w:rPr>
            </w:pPr>
          </w:p>
          <w:p w14:paraId="3649D188" w14:textId="77777777" w:rsidR="00FD5D76" w:rsidRDefault="00FD5D76" w:rsidP="009F4D74">
            <w:pPr>
              <w:shd w:val="clear" w:color="auto" w:fill="D9D9D9" w:themeFill="background1" w:themeFillShade="D9"/>
              <w:rPr>
                <w:rFonts w:ascii="ClearviewADA" w:hAnsi="ClearviewADA" w:cs="Arial"/>
                <w:sz w:val="40"/>
                <w:szCs w:val="24"/>
              </w:rPr>
            </w:pPr>
          </w:p>
          <w:p w14:paraId="48F814B0" w14:textId="77777777" w:rsidR="00FD5D76" w:rsidRDefault="00FD5D76" w:rsidP="009F4D74">
            <w:pPr>
              <w:shd w:val="clear" w:color="auto" w:fill="D9D9D9" w:themeFill="background1" w:themeFillShade="D9"/>
              <w:rPr>
                <w:rFonts w:ascii="ClearviewADA" w:hAnsi="ClearviewADA" w:cs="Arial"/>
                <w:sz w:val="40"/>
                <w:szCs w:val="24"/>
              </w:rPr>
            </w:pPr>
          </w:p>
          <w:p w14:paraId="703E8C4F" w14:textId="77777777" w:rsidR="00FD5D76" w:rsidRDefault="00FD5D76" w:rsidP="009F4D74">
            <w:pPr>
              <w:shd w:val="clear" w:color="auto" w:fill="D9D9D9" w:themeFill="background1" w:themeFillShade="D9"/>
              <w:jc w:val="center"/>
              <w:rPr>
                <w:rFonts w:ascii="ClearviewADA" w:hAnsi="ClearviewADA" w:cs="Arial"/>
                <w:sz w:val="40"/>
                <w:szCs w:val="24"/>
              </w:rPr>
            </w:pPr>
          </w:p>
          <w:p w14:paraId="2A99B3E1" w14:textId="77777777" w:rsidR="00FD5D76" w:rsidRPr="00C91B9F" w:rsidRDefault="00FD5D76" w:rsidP="009F4D74">
            <w:pPr>
              <w:shd w:val="clear" w:color="auto" w:fill="D9D9D9" w:themeFill="background1" w:themeFillShade="D9"/>
              <w:jc w:val="center"/>
              <w:rPr>
                <w:rFonts w:ascii="ClearviewADA" w:hAnsi="ClearviewADA" w:cs="Arial"/>
                <w:sz w:val="40"/>
                <w:szCs w:val="24"/>
              </w:rPr>
            </w:pPr>
            <w:r>
              <w:rPr>
                <w:rFonts w:ascii="ClearviewADA" w:hAnsi="ClearviewADA" w:cs="Arial"/>
                <w:sz w:val="40"/>
                <w:szCs w:val="24"/>
              </w:rPr>
              <w:t>6</w:t>
            </w:r>
          </w:p>
        </w:tc>
        <w:tc>
          <w:tcPr>
            <w:tcW w:w="18180" w:type="dxa"/>
            <w:gridSpan w:val="7"/>
            <w:shd w:val="clear" w:color="auto" w:fill="auto"/>
            <w:vAlign w:val="bottom"/>
          </w:tcPr>
          <w:p w14:paraId="659677E8" w14:textId="77777777" w:rsidR="00FD5D76" w:rsidRDefault="00FD5D76" w:rsidP="009F4D74">
            <w:pPr>
              <w:rPr>
                <w:rFonts w:ascii="ClearviewADA" w:hAnsi="ClearviewADA" w:cs="Arial"/>
                <w:b/>
                <w:sz w:val="36"/>
                <w:szCs w:val="28"/>
              </w:rPr>
            </w:pPr>
            <w:r>
              <w:rPr>
                <w:rFonts w:ascii="ClearviewADA" w:hAnsi="ClearviewADA" w:cs="Arial"/>
                <w:b/>
                <w:sz w:val="36"/>
                <w:szCs w:val="28"/>
              </w:rPr>
              <w:t>Ballots cast outside of polling place (curbside voting/outside polls)</w:t>
            </w:r>
          </w:p>
          <w:p w14:paraId="57F042D7" w14:textId="77777777" w:rsidR="00BE2259" w:rsidRDefault="00BE2259" w:rsidP="00BE2259">
            <w:pPr>
              <w:jc w:val="both"/>
              <w:rPr>
                <w:rFonts w:ascii="ClearviewADA" w:hAnsi="ClearviewADA"/>
                <w:sz w:val="24"/>
              </w:rPr>
            </w:pPr>
            <w:r w:rsidRPr="00023AEA">
              <w:rPr>
                <w:rFonts w:ascii="ClearviewADA" w:hAnsi="ClearviewADA"/>
                <w:sz w:val="24"/>
              </w:rPr>
              <w:t xml:space="preserve">Two </w:t>
            </w:r>
            <w:r>
              <w:rPr>
                <w:rFonts w:ascii="ClearviewADA" w:hAnsi="ClearviewADA"/>
                <w:sz w:val="24"/>
              </w:rPr>
              <w:t>o</w:t>
            </w:r>
            <w:r w:rsidRPr="00023AEA">
              <w:rPr>
                <w:rFonts w:ascii="ClearviewADA" w:hAnsi="ClearviewADA"/>
                <w:sz w:val="24"/>
              </w:rPr>
              <w:t>fficers</w:t>
            </w:r>
            <w:r>
              <w:rPr>
                <w:rFonts w:ascii="ClearviewADA" w:hAnsi="ClearviewADA"/>
                <w:sz w:val="24"/>
              </w:rPr>
              <w:t xml:space="preserve"> of election</w:t>
            </w:r>
            <w:r w:rsidRPr="00023AEA">
              <w:rPr>
                <w:rFonts w:ascii="ClearviewADA" w:hAnsi="ClearviewADA"/>
                <w:sz w:val="24"/>
              </w:rPr>
              <w:t xml:space="preserve"> </w:t>
            </w:r>
            <w:r>
              <w:rPr>
                <w:rFonts w:ascii="ClearviewADA" w:hAnsi="ClearviewADA"/>
                <w:sz w:val="24"/>
              </w:rPr>
              <w:t>from</w:t>
            </w:r>
            <w:r w:rsidRPr="00023AEA">
              <w:rPr>
                <w:rFonts w:ascii="ClearviewADA" w:hAnsi="ClearviewADA"/>
                <w:sz w:val="24"/>
              </w:rPr>
              <w:t xml:space="preserve"> </w:t>
            </w:r>
            <w:r>
              <w:rPr>
                <w:rFonts w:ascii="ClearviewADA" w:hAnsi="ClearviewADA"/>
                <w:sz w:val="24"/>
              </w:rPr>
              <w:t xml:space="preserve">different </w:t>
            </w:r>
            <w:r w:rsidRPr="00023AEA">
              <w:rPr>
                <w:rFonts w:ascii="ClearviewADA" w:hAnsi="ClearviewADA"/>
                <w:sz w:val="24"/>
              </w:rPr>
              <w:t>political parties must accompany equipment taken to voter</w:t>
            </w:r>
            <w:r>
              <w:rPr>
                <w:rFonts w:ascii="ClearviewADA" w:hAnsi="ClearviewADA"/>
                <w:sz w:val="24"/>
              </w:rPr>
              <w:t>s voting outside of the polling place. T</w:t>
            </w:r>
            <w:r w:rsidRPr="00023AEA">
              <w:rPr>
                <w:rFonts w:ascii="ClearviewADA" w:hAnsi="ClearviewADA"/>
                <w:sz w:val="24"/>
              </w:rPr>
              <w:t xml:space="preserve">hree </w:t>
            </w:r>
            <w:r>
              <w:rPr>
                <w:rFonts w:ascii="ClearviewADA" w:hAnsi="ClearviewADA"/>
                <w:sz w:val="24"/>
              </w:rPr>
              <w:t xml:space="preserve">officers of election </w:t>
            </w:r>
            <w:r w:rsidRPr="00023AEA">
              <w:rPr>
                <w:rFonts w:ascii="ClearviewADA" w:hAnsi="ClearviewADA"/>
                <w:sz w:val="24"/>
              </w:rPr>
              <w:t>must remain inside</w:t>
            </w:r>
            <w:r>
              <w:rPr>
                <w:rFonts w:ascii="ClearviewADA" w:hAnsi="ClearviewADA"/>
                <w:sz w:val="24"/>
              </w:rPr>
              <w:t xml:space="preserve"> the polling place at all times. </w:t>
            </w:r>
            <w:r w:rsidRPr="00023AEA">
              <w:rPr>
                <w:rFonts w:ascii="ClearviewADA" w:hAnsi="ClearviewADA"/>
                <w:sz w:val="24"/>
              </w:rPr>
              <w:t xml:space="preserve">If only four officers are assigned to the polling place, then either the Chief Officer or the Assistant Chief Officer must </w:t>
            </w:r>
            <w:r>
              <w:rPr>
                <w:rFonts w:ascii="ClearviewADA" w:hAnsi="ClearviewADA"/>
                <w:sz w:val="24"/>
              </w:rPr>
              <w:t xml:space="preserve">accompany equipment while all others remain inside. </w:t>
            </w:r>
          </w:p>
          <w:p w14:paraId="323744C0" w14:textId="77777777" w:rsidR="00FD5D76" w:rsidRPr="005905E1" w:rsidRDefault="00FD5D76" w:rsidP="009F4D74">
            <w:pPr>
              <w:rPr>
                <w:rFonts w:ascii="Arial" w:hAnsi="Arial" w:cs="Arial"/>
                <w:b/>
                <w:sz w:val="20"/>
                <w:szCs w:val="20"/>
              </w:rPr>
            </w:pPr>
          </w:p>
        </w:tc>
      </w:tr>
      <w:tr w:rsidR="00366FE5" w:rsidRPr="009E47F8" w14:paraId="6FE01C45" w14:textId="77777777" w:rsidTr="00366FE5">
        <w:trPr>
          <w:trHeight w:val="1196"/>
        </w:trPr>
        <w:tc>
          <w:tcPr>
            <w:tcW w:w="802" w:type="dxa"/>
            <w:vMerge/>
            <w:shd w:val="clear" w:color="auto" w:fill="D9D9D9" w:themeFill="background1" w:themeFillShade="D9"/>
          </w:tcPr>
          <w:p w14:paraId="1A3B9EA5" w14:textId="77777777" w:rsidR="00FD5D76" w:rsidRPr="009E47F8" w:rsidRDefault="00FD5D76" w:rsidP="009F4D74">
            <w:pPr>
              <w:rPr>
                <w:rFonts w:ascii="Arial" w:hAnsi="Arial" w:cs="Arial"/>
                <w:b/>
                <w:sz w:val="20"/>
                <w:szCs w:val="20"/>
              </w:rPr>
            </w:pPr>
          </w:p>
        </w:tc>
        <w:tc>
          <w:tcPr>
            <w:tcW w:w="3780" w:type="dxa"/>
            <w:tcBorders>
              <w:bottom w:val="single" w:sz="4" w:space="0" w:color="auto"/>
            </w:tcBorders>
            <w:shd w:val="clear" w:color="auto" w:fill="auto"/>
          </w:tcPr>
          <w:p w14:paraId="7C41F2CF" w14:textId="77777777" w:rsidR="00FD5D76" w:rsidRPr="00F37F7B" w:rsidRDefault="00FD5D76" w:rsidP="009F4D74">
            <w:pPr>
              <w:rPr>
                <w:rFonts w:ascii="ClearviewADA" w:hAnsi="ClearviewADA" w:cs="Arial"/>
                <w:sz w:val="24"/>
                <w:szCs w:val="20"/>
              </w:rPr>
            </w:pPr>
            <w:r w:rsidRPr="00F37F7B">
              <w:rPr>
                <w:rFonts w:ascii="ClearviewADA" w:hAnsi="ClearviewADA" w:cs="Arial"/>
                <w:sz w:val="24"/>
                <w:szCs w:val="20"/>
              </w:rPr>
              <w:t xml:space="preserve">Name of </w:t>
            </w:r>
            <w:r>
              <w:rPr>
                <w:rFonts w:ascii="ClearviewADA" w:hAnsi="ClearviewADA" w:cs="Arial"/>
                <w:sz w:val="24"/>
                <w:szCs w:val="20"/>
              </w:rPr>
              <w:t xml:space="preserve">first </w:t>
            </w:r>
            <w:r w:rsidRPr="00F37F7B">
              <w:rPr>
                <w:rFonts w:ascii="ClearviewADA" w:hAnsi="ClearviewADA" w:cs="Arial"/>
                <w:sz w:val="24"/>
                <w:szCs w:val="20"/>
              </w:rPr>
              <w:t>officer of election</w:t>
            </w:r>
          </w:p>
        </w:tc>
        <w:tc>
          <w:tcPr>
            <w:tcW w:w="3985" w:type="dxa"/>
            <w:tcBorders>
              <w:bottom w:val="single" w:sz="4" w:space="0" w:color="auto"/>
            </w:tcBorders>
          </w:tcPr>
          <w:p w14:paraId="090CEB5C" w14:textId="77777777" w:rsidR="00FD5D76" w:rsidRPr="00F37F7B" w:rsidRDefault="00FD5D76" w:rsidP="009F4D74">
            <w:pPr>
              <w:rPr>
                <w:rFonts w:ascii="ClearviewADA" w:hAnsi="ClearviewADA" w:cs="Arial"/>
                <w:sz w:val="24"/>
                <w:szCs w:val="16"/>
              </w:rPr>
            </w:pPr>
            <w:r w:rsidRPr="00F37F7B">
              <w:rPr>
                <w:rFonts w:ascii="ClearviewADA" w:hAnsi="ClearviewADA" w:cs="Arial"/>
                <w:sz w:val="24"/>
                <w:szCs w:val="20"/>
              </w:rPr>
              <w:t>Name of</w:t>
            </w:r>
            <w:r>
              <w:rPr>
                <w:rFonts w:ascii="ClearviewADA" w:hAnsi="ClearviewADA" w:cs="Arial"/>
                <w:sz w:val="24"/>
                <w:szCs w:val="20"/>
              </w:rPr>
              <w:t xml:space="preserve"> second</w:t>
            </w:r>
            <w:r w:rsidRPr="00F37F7B">
              <w:rPr>
                <w:rFonts w:ascii="ClearviewADA" w:hAnsi="ClearviewADA" w:cs="Arial"/>
                <w:sz w:val="24"/>
                <w:szCs w:val="20"/>
              </w:rPr>
              <w:t xml:space="preserve"> officer of election</w:t>
            </w:r>
          </w:p>
        </w:tc>
        <w:tc>
          <w:tcPr>
            <w:tcW w:w="3035" w:type="dxa"/>
            <w:tcBorders>
              <w:bottom w:val="single" w:sz="4" w:space="0" w:color="auto"/>
            </w:tcBorders>
          </w:tcPr>
          <w:p w14:paraId="4FADDB26" w14:textId="77777777" w:rsidR="00FD5D76" w:rsidRPr="00F37F7B" w:rsidRDefault="00FD5D76" w:rsidP="009F4D74">
            <w:pPr>
              <w:rPr>
                <w:rFonts w:ascii="ClearviewADA" w:hAnsi="ClearviewADA" w:cs="Arial"/>
                <w:sz w:val="24"/>
                <w:szCs w:val="16"/>
              </w:rPr>
            </w:pPr>
            <w:r w:rsidRPr="00F37F7B">
              <w:rPr>
                <w:rFonts w:ascii="ClearviewADA" w:hAnsi="ClearviewADA" w:cs="Arial"/>
                <w:sz w:val="24"/>
                <w:szCs w:val="16"/>
              </w:rPr>
              <w:t>Machine serial number</w:t>
            </w:r>
          </w:p>
        </w:tc>
        <w:tc>
          <w:tcPr>
            <w:tcW w:w="1890" w:type="dxa"/>
            <w:tcBorders>
              <w:bottom w:val="single" w:sz="4" w:space="0" w:color="auto"/>
            </w:tcBorders>
          </w:tcPr>
          <w:p w14:paraId="5BBD1985" w14:textId="77777777" w:rsidR="00FD5D76" w:rsidRPr="00F37F7B" w:rsidRDefault="00FD5D76" w:rsidP="009F4D74">
            <w:pPr>
              <w:rPr>
                <w:rFonts w:ascii="ClearviewADA" w:hAnsi="ClearviewADA" w:cs="Arial"/>
                <w:sz w:val="24"/>
                <w:szCs w:val="16"/>
              </w:rPr>
            </w:pPr>
            <w:r w:rsidRPr="00F37F7B">
              <w:rPr>
                <w:rFonts w:ascii="ClearviewADA" w:hAnsi="ClearviewADA" w:cs="Arial"/>
                <w:sz w:val="24"/>
                <w:szCs w:val="16"/>
              </w:rPr>
              <w:t xml:space="preserve">Time machine </w:t>
            </w:r>
            <w:r>
              <w:rPr>
                <w:rFonts w:ascii="ClearviewADA" w:hAnsi="ClearviewADA" w:cs="Arial"/>
                <w:sz w:val="24"/>
                <w:szCs w:val="16"/>
              </w:rPr>
              <w:t>was taken to the curb</w:t>
            </w:r>
          </w:p>
        </w:tc>
        <w:tc>
          <w:tcPr>
            <w:tcW w:w="1980" w:type="dxa"/>
            <w:tcBorders>
              <w:bottom w:val="single" w:sz="4" w:space="0" w:color="auto"/>
            </w:tcBorders>
          </w:tcPr>
          <w:p w14:paraId="0088DF8F" w14:textId="77777777" w:rsidR="00FD5D76" w:rsidRPr="00F37F7B" w:rsidRDefault="00FD5D76" w:rsidP="009F4D74">
            <w:pPr>
              <w:rPr>
                <w:rFonts w:ascii="ClearviewADA" w:hAnsi="ClearviewADA" w:cs="Arial"/>
                <w:sz w:val="24"/>
                <w:szCs w:val="20"/>
              </w:rPr>
            </w:pPr>
            <w:r w:rsidRPr="00F37F7B">
              <w:rPr>
                <w:rFonts w:ascii="ClearviewADA" w:hAnsi="ClearviewADA" w:cs="Arial"/>
                <w:sz w:val="24"/>
                <w:szCs w:val="20"/>
              </w:rPr>
              <w:t xml:space="preserve">Number on counter </w:t>
            </w:r>
            <w:r>
              <w:rPr>
                <w:rFonts w:ascii="ClearviewADA" w:hAnsi="ClearviewADA" w:cs="Arial"/>
                <w:sz w:val="24"/>
                <w:szCs w:val="20"/>
              </w:rPr>
              <w:t>before</w:t>
            </w:r>
            <w:r w:rsidRPr="00F37F7B">
              <w:rPr>
                <w:rFonts w:ascii="ClearviewADA" w:hAnsi="ClearviewADA" w:cs="Arial"/>
                <w:sz w:val="24"/>
                <w:szCs w:val="20"/>
              </w:rPr>
              <w:t xml:space="preserve"> taken </w:t>
            </w:r>
            <w:r>
              <w:rPr>
                <w:rFonts w:ascii="ClearviewADA" w:hAnsi="ClearviewADA" w:cs="Arial"/>
                <w:sz w:val="24"/>
                <w:szCs w:val="20"/>
              </w:rPr>
              <w:t>to curb</w:t>
            </w:r>
          </w:p>
        </w:tc>
        <w:tc>
          <w:tcPr>
            <w:tcW w:w="1710" w:type="dxa"/>
            <w:tcBorders>
              <w:bottom w:val="single" w:sz="4" w:space="0" w:color="auto"/>
            </w:tcBorders>
            <w:shd w:val="clear" w:color="auto" w:fill="auto"/>
          </w:tcPr>
          <w:p w14:paraId="1DF51511" w14:textId="77777777" w:rsidR="00FD5D76" w:rsidRPr="00F37F7B" w:rsidRDefault="00FD5D76" w:rsidP="009F4D74">
            <w:pPr>
              <w:rPr>
                <w:rFonts w:ascii="ClearviewADA" w:hAnsi="ClearviewADA" w:cs="Arial"/>
                <w:sz w:val="24"/>
                <w:szCs w:val="20"/>
              </w:rPr>
            </w:pPr>
            <w:r w:rsidRPr="00F37F7B">
              <w:rPr>
                <w:rFonts w:ascii="ClearviewADA" w:hAnsi="ClearviewADA" w:cs="Arial"/>
                <w:sz w:val="24"/>
                <w:szCs w:val="16"/>
              </w:rPr>
              <w:t xml:space="preserve">Time machine </w:t>
            </w:r>
            <w:r>
              <w:rPr>
                <w:rFonts w:ascii="ClearviewADA" w:hAnsi="ClearviewADA" w:cs="Arial"/>
                <w:sz w:val="24"/>
                <w:szCs w:val="16"/>
              </w:rPr>
              <w:t xml:space="preserve">was </w:t>
            </w:r>
            <w:r w:rsidRPr="00F37F7B">
              <w:rPr>
                <w:rFonts w:ascii="ClearviewADA" w:hAnsi="ClearviewADA" w:cs="Arial"/>
                <w:sz w:val="24"/>
                <w:szCs w:val="16"/>
              </w:rPr>
              <w:t xml:space="preserve">returned </w:t>
            </w:r>
          </w:p>
        </w:tc>
        <w:tc>
          <w:tcPr>
            <w:tcW w:w="1800" w:type="dxa"/>
            <w:tcBorders>
              <w:bottom w:val="single" w:sz="4" w:space="0" w:color="auto"/>
            </w:tcBorders>
            <w:shd w:val="clear" w:color="auto" w:fill="auto"/>
          </w:tcPr>
          <w:p w14:paraId="5E35F5C8" w14:textId="77777777" w:rsidR="00FD5D76" w:rsidRDefault="00FD5D76" w:rsidP="009F4D74">
            <w:pPr>
              <w:rPr>
                <w:rFonts w:ascii="ClearviewADA" w:hAnsi="ClearviewADA" w:cs="Arial"/>
                <w:sz w:val="24"/>
                <w:szCs w:val="20"/>
              </w:rPr>
            </w:pPr>
            <w:r w:rsidRPr="00F37F7B">
              <w:rPr>
                <w:rFonts w:ascii="ClearviewADA" w:hAnsi="ClearviewADA" w:cs="Arial"/>
                <w:sz w:val="24"/>
                <w:szCs w:val="20"/>
              </w:rPr>
              <w:t xml:space="preserve">Number on counter </w:t>
            </w:r>
            <w:r>
              <w:rPr>
                <w:rFonts w:ascii="ClearviewADA" w:hAnsi="ClearviewADA" w:cs="Arial"/>
                <w:sz w:val="24"/>
                <w:szCs w:val="20"/>
              </w:rPr>
              <w:t>after returned from</w:t>
            </w:r>
          </w:p>
          <w:p w14:paraId="5722DF5F" w14:textId="77777777" w:rsidR="00FD5D76" w:rsidRPr="00F37F7B" w:rsidRDefault="00FD5D76" w:rsidP="009F4D74">
            <w:pPr>
              <w:rPr>
                <w:rFonts w:ascii="ClearviewADA" w:hAnsi="ClearviewADA" w:cs="Arial"/>
                <w:sz w:val="24"/>
                <w:szCs w:val="20"/>
              </w:rPr>
            </w:pPr>
            <w:r>
              <w:rPr>
                <w:rFonts w:ascii="ClearviewADA" w:hAnsi="ClearviewADA" w:cs="Arial"/>
                <w:sz w:val="24"/>
                <w:szCs w:val="20"/>
              </w:rPr>
              <w:t xml:space="preserve">curb </w:t>
            </w:r>
          </w:p>
        </w:tc>
      </w:tr>
      <w:tr w:rsidR="009F4D74" w:rsidRPr="009E47F8" w14:paraId="6C4073A8" w14:textId="77777777" w:rsidTr="00366FE5">
        <w:trPr>
          <w:trHeight w:val="620"/>
        </w:trPr>
        <w:tc>
          <w:tcPr>
            <w:tcW w:w="802" w:type="dxa"/>
            <w:vMerge/>
            <w:shd w:val="clear" w:color="auto" w:fill="D9D9D9" w:themeFill="background1" w:themeFillShade="D9"/>
          </w:tcPr>
          <w:p w14:paraId="03A97E54" w14:textId="77777777" w:rsidR="00FD5D76" w:rsidRPr="009E47F8" w:rsidRDefault="00FD5D76" w:rsidP="009F4D74">
            <w:pPr>
              <w:rPr>
                <w:rFonts w:ascii="Arial" w:hAnsi="Arial" w:cs="Arial"/>
                <w:b/>
                <w:sz w:val="20"/>
                <w:szCs w:val="20"/>
              </w:rPr>
            </w:pPr>
          </w:p>
        </w:tc>
        <w:tc>
          <w:tcPr>
            <w:tcW w:w="3780" w:type="dxa"/>
            <w:shd w:val="clear" w:color="auto" w:fill="F2F2F2" w:themeFill="background1" w:themeFillShade="F2"/>
          </w:tcPr>
          <w:p w14:paraId="1860085A" w14:textId="77777777" w:rsidR="00FD5D76" w:rsidRPr="001F4D81" w:rsidRDefault="00FD5D76" w:rsidP="009F4D74">
            <w:pPr>
              <w:rPr>
                <w:rFonts w:ascii="ClearviewADA" w:hAnsi="ClearviewADA" w:cs="Arial"/>
                <w:sz w:val="20"/>
                <w:szCs w:val="20"/>
              </w:rPr>
            </w:pPr>
          </w:p>
        </w:tc>
        <w:tc>
          <w:tcPr>
            <w:tcW w:w="3985" w:type="dxa"/>
            <w:shd w:val="clear" w:color="auto" w:fill="F2F2F2" w:themeFill="background1" w:themeFillShade="F2"/>
          </w:tcPr>
          <w:p w14:paraId="372D2223" w14:textId="77777777" w:rsidR="00FD5D76" w:rsidRPr="001F4D81" w:rsidRDefault="00FD5D76" w:rsidP="009F4D74">
            <w:pPr>
              <w:rPr>
                <w:rFonts w:ascii="ClearviewADA" w:hAnsi="ClearviewADA" w:cs="Arial"/>
                <w:sz w:val="24"/>
                <w:szCs w:val="16"/>
              </w:rPr>
            </w:pPr>
          </w:p>
        </w:tc>
        <w:tc>
          <w:tcPr>
            <w:tcW w:w="3035" w:type="dxa"/>
            <w:shd w:val="clear" w:color="auto" w:fill="F2F2F2" w:themeFill="background1" w:themeFillShade="F2"/>
          </w:tcPr>
          <w:p w14:paraId="59837074" w14:textId="77777777" w:rsidR="00FD5D76" w:rsidRPr="001F4D81" w:rsidRDefault="00FD5D76" w:rsidP="009F4D74">
            <w:pPr>
              <w:rPr>
                <w:rFonts w:ascii="ClearviewADA" w:hAnsi="ClearviewADA" w:cs="Arial"/>
                <w:sz w:val="24"/>
                <w:szCs w:val="16"/>
              </w:rPr>
            </w:pPr>
          </w:p>
        </w:tc>
        <w:tc>
          <w:tcPr>
            <w:tcW w:w="1890" w:type="dxa"/>
            <w:shd w:val="clear" w:color="auto" w:fill="F2F2F2" w:themeFill="background1" w:themeFillShade="F2"/>
          </w:tcPr>
          <w:p w14:paraId="227E06E2" w14:textId="77777777" w:rsidR="00FD5D76" w:rsidRPr="001F4D81" w:rsidRDefault="00FD5D76" w:rsidP="009F4D74">
            <w:pPr>
              <w:rPr>
                <w:rFonts w:ascii="ClearviewADA" w:hAnsi="ClearviewADA" w:cs="Arial"/>
                <w:sz w:val="24"/>
                <w:szCs w:val="16"/>
              </w:rPr>
            </w:pPr>
          </w:p>
        </w:tc>
        <w:tc>
          <w:tcPr>
            <w:tcW w:w="1980" w:type="dxa"/>
            <w:shd w:val="clear" w:color="auto" w:fill="F2F2F2" w:themeFill="background1" w:themeFillShade="F2"/>
          </w:tcPr>
          <w:p w14:paraId="57DABF6D" w14:textId="77777777" w:rsidR="00FD5D76" w:rsidRPr="001F4D81" w:rsidRDefault="00FD5D76" w:rsidP="009F4D74">
            <w:pPr>
              <w:rPr>
                <w:rFonts w:ascii="ClearviewADA" w:hAnsi="ClearviewADA" w:cs="Arial"/>
                <w:sz w:val="24"/>
                <w:szCs w:val="16"/>
              </w:rPr>
            </w:pPr>
          </w:p>
        </w:tc>
        <w:tc>
          <w:tcPr>
            <w:tcW w:w="1710" w:type="dxa"/>
            <w:shd w:val="clear" w:color="auto" w:fill="F2F2F2" w:themeFill="background1" w:themeFillShade="F2"/>
          </w:tcPr>
          <w:p w14:paraId="7DEEA2B1" w14:textId="77777777" w:rsidR="00FD5D76" w:rsidRPr="001F4D81" w:rsidRDefault="00FD5D76" w:rsidP="009F4D74">
            <w:pPr>
              <w:rPr>
                <w:rFonts w:ascii="ClearviewADA" w:hAnsi="ClearviewADA" w:cs="Arial"/>
                <w:sz w:val="24"/>
                <w:szCs w:val="16"/>
              </w:rPr>
            </w:pPr>
          </w:p>
        </w:tc>
        <w:tc>
          <w:tcPr>
            <w:tcW w:w="1800" w:type="dxa"/>
            <w:shd w:val="clear" w:color="auto" w:fill="F2F2F2" w:themeFill="background1" w:themeFillShade="F2"/>
          </w:tcPr>
          <w:p w14:paraId="46E4684C" w14:textId="77777777" w:rsidR="00FD5D76" w:rsidRPr="001F4D81" w:rsidRDefault="00FD5D76" w:rsidP="009F4D74">
            <w:pPr>
              <w:rPr>
                <w:rFonts w:ascii="ClearviewADA" w:hAnsi="ClearviewADA" w:cs="Arial"/>
                <w:b/>
                <w:sz w:val="24"/>
                <w:szCs w:val="16"/>
              </w:rPr>
            </w:pPr>
          </w:p>
          <w:p w14:paraId="4381F929" w14:textId="77777777" w:rsidR="00FD5D76" w:rsidRPr="001F4D81" w:rsidRDefault="00FD5D76" w:rsidP="009F4D74">
            <w:pPr>
              <w:rPr>
                <w:rFonts w:ascii="ClearviewADA" w:hAnsi="ClearviewADA" w:cs="Arial"/>
                <w:sz w:val="20"/>
                <w:szCs w:val="20"/>
              </w:rPr>
            </w:pPr>
          </w:p>
        </w:tc>
      </w:tr>
      <w:tr w:rsidR="009F4D74" w:rsidRPr="009E47F8" w14:paraId="56516FFE" w14:textId="77777777" w:rsidTr="00366FE5">
        <w:trPr>
          <w:trHeight w:val="539"/>
        </w:trPr>
        <w:tc>
          <w:tcPr>
            <w:tcW w:w="802" w:type="dxa"/>
            <w:vMerge/>
            <w:shd w:val="clear" w:color="auto" w:fill="D9D9D9" w:themeFill="background1" w:themeFillShade="D9"/>
          </w:tcPr>
          <w:p w14:paraId="7FA1E518" w14:textId="77777777" w:rsidR="00FD5D76" w:rsidRPr="009E47F8" w:rsidRDefault="00FD5D76" w:rsidP="009F4D74">
            <w:pPr>
              <w:rPr>
                <w:rFonts w:ascii="Arial" w:hAnsi="Arial" w:cs="Arial"/>
                <w:b/>
                <w:sz w:val="20"/>
                <w:szCs w:val="20"/>
              </w:rPr>
            </w:pPr>
          </w:p>
        </w:tc>
        <w:tc>
          <w:tcPr>
            <w:tcW w:w="3780" w:type="dxa"/>
            <w:tcBorders>
              <w:bottom w:val="single" w:sz="4" w:space="0" w:color="auto"/>
            </w:tcBorders>
            <w:shd w:val="clear" w:color="auto" w:fill="auto"/>
          </w:tcPr>
          <w:p w14:paraId="00DECDAC" w14:textId="77777777" w:rsidR="00FD5D76" w:rsidRPr="001F4D81" w:rsidRDefault="00FD5D76" w:rsidP="009F4D74">
            <w:pPr>
              <w:rPr>
                <w:rFonts w:ascii="ClearviewADA" w:hAnsi="ClearviewADA" w:cs="Arial"/>
                <w:sz w:val="20"/>
                <w:szCs w:val="20"/>
              </w:rPr>
            </w:pPr>
          </w:p>
        </w:tc>
        <w:tc>
          <w:tcPr>
            <w:tcW w:w="3985" w:type="dxa"/>
            <w:tcBorders>
              <w:bottom w:val="single" w:sz="4" w:space="0" w:color="auto"/>
            </w:tcBorders>
          </w:tcPr>
          <w:p w14:paraId="7E84EE03" w14:textId="77777777" w:rsidR="00FD5D76" w:rsidRPr="001F4D81" w:rsidRDefault="00FD5D76" w:rsidP="009F4D74">
            <w:pPr>
              <w:rPr>
                <w:rFonts w:ascii="ClearviewADA" w:hAnsi="ClearviewADA" w:cs="Arial"/>
                <w:sz w:val="24"/>
                <w:szCs w:val="16"/>
              </w:rPr>
            </w:pPr>
          </w:p>
        </w:tc>
        <w:tc>
          <w:tcPr>
            <w:tcW w:w="3035" w:type="dxa"/>
            <w:tcBorders>
              <w:bottom w:val="single" w:sz="4" w:space="0" w:color="auto"/>
            </w:tcBorders>
          </w:tcPr>
          <w:p w14:paraId="4CABE193" w14:textId="77777777" w:rsidR="00FD5D76" w:rsidRPr="001F4D81" w:rsidRDefault="00FD5D76" w:rsidP="009F4D74">
            <w:pPr>
              <w:rPr>
                <w:rFonts w:ascii="ClearviewADA" w:hAnsi="ClearviewADA" w:cs="Arial"/>
                <w:sz w:val="24"/>
                <w:szCs w:val="16"/>
              </w:rPr>
            </w:pPr>
          </w:p>
        </w:tc>
        <w:tc>
          <w:tcPr>
            <w:tcW w:w="1890" w:type="dxa"/>
            <w:tcBorders>
              <w:bottom w:val="single" w:sz="4" w:space="0" w:color="auto"/>
            </w:tcBorders>
          </w:tcPr>
          <w:p w14:paraId="78F9ACC6" w14:textId="77777777" w:rsidR="00FD5D76" w:rsidRPr="001F4D81" w:rsidRDefault="00FD5D76" w:rsidP="009F4D74">
            <w:pPr>
              <w:rPr>
                <w:rFonts w:ascii="ClearviewADA" w:hAnsi="ClearviewADA" w:cs="Arial"/>
                <w:sz w:val="24"/>
                <w:szCs w:val="16"/>
              </w:rPr>
            </w:pPr>
          </w:p>
        </w:tc>
        <w:tc>
          <w:tcPr>
            <w:tcW w:w="1980" w:type="dxa"/>
            <w:tcBorders>
              <w:bottom w:val="single" w:sz="4" w:space="0" w:color="auto"/>
            </w:tcBorders>
          </w:tcPr>
          <w:p w14:paraId="1D66291C" w14:textId="77777777" w:rsidR="00FD5D76" w:rsidRPr="001F4D81" w:rsidRDefault="00FD5D76" w:rsidP="009F4D74">
            <w:pPr>
              <w:rPr>
                <w:rFonts w:ascii="ClearviewADA" w:hAnsi="ClearviewADA" w:cs="Arial"/>
                <w:sz w:val="24"/>
                <w:szCs w:val="16"/>
              </w:rPr>
            </w:pPr>
          </w:p>
        </w:tc>
        <w:tc>
          <w:tcPr>
            <w:tcW w:w="1710" w:type="dxa"/>
            <w:tcBorders>
              <w:bottom w:val="single" w:sz="4" w:space="0" w:color="auto"/>
            </w:tcBorders>
            <w:shd w:val="clear" w:color="auto" w:fill="auto"/>
          </w:tcPr>
          <w:p w14:paraId="7343D057" w14:textId="77777777" w:rsidR="00FD5D76" w:rsidRPr="001F4D81" w:rsidRDefault="00FD5D76" w:rsidP="009F4D74">
            <w:pPr>
              <w:rPr>
                <w:rFonts w:ascii="ClearviewADA" w:hAnsi="ClearviewADA" w:cs="Arial"/>
                <w:sz w:val="24"/>
                <w:szCs w:val="16"/>
              </w:rPr>
            </w:pPr>
          </w:p>
        </w:tc>
        <w:tc>
          <w:tcPr>
            <w:tcW w:w="1800" w:type="dxa"/>
            <w:tcBorders>
              <w:bottom w:val="single" w:sz="4" w:space="0" w:color="auto"/>
            </w:tcBorders>
            <w:shd w:val="clear" w:color="auto" w:fill="auto"/>
          </w:tcPr>
          <w:p w14:paraId="0B9C8A27" w14:textId="77777777" w:rsidR="00FD5D76" w:rsidRPr="001F4D81" w:rsidRDefault="00FD5D76" w:rsidP="009F4D74">
            <w:pPr>
              <w:rPr>
                <w:rFonts w:ascii="ClearviewADA" w:hAnsi="ClearviewADA" w:cs="Arial"/>
                <w:b/>
                <w:sz w:val="24"/>
                <w:szCs w:val="16"/>
              </w:rPr>
            </w:pPr>
          </w:p>
          <w:p w14:paraId="0F6CA70E" w14:textId="77777777" w:rsidR="00FD5D76" w:rsidRPr="001F4D81" w:rsidRDefault="00FD5D76" w:rsidP="009F4D74">
            <w:pPr>
              <w:rPr>
                <w:rFonts w:ascii="ClearviewADA" w:hAnsi="ClearviewADA" w:cs="Arial"/>
                <w:sz w:val="20"/>
                <w:szCs w:val="20"/>
              </w:rPr>
            </w:pPr>
          </w:p>
        </w:tc>
      </w:tr>
      <w:tr w:rsidR="009F4D74" w:rsidRPr="009E47F8" w14:paraId="1569BEA7" w14:textId="77777777" w:rsidTr="00366FE5">
        <w:trPr>
          <w:trHeight w:val="422"/>
        </w:trPr>
        <w:tc>
          <w:tcPr>
            <w:tcW w:w="802" w:type="dxa"/>
            <w:vMerge/>
            <w:shd w:val="clear" w:color="auto" w:fill="D9D9D9" w:themeFill="background1" w:themeFillShade="D9"/>
          </w:tcPr>
          <w:p w14:paraId="0D424E0D" w14:textId="77777777" w:rsidR="00FD5D76" w:rsidRPr="009E47F8" w:rsidRDefault="00FD5D76" w:rsidP="009F4D74">
            <w:pPr>
              <w:rPr>
                <w:rFonts w:ascii="Arial" w:hAnsi="Arial" w:cs="Arial"/>
                <w:b/>
                <w:sz w:val="20"/>
                <w:szCs w:val="20"/>
              </w:rPr>
            </w:pPr>
          </w:p>
        </w:tc>
        <w:tc>
          <w:tcPr>
            <w:tcW w:w="3780" w:type="dxa"/>
            <w:shd w:val="clear" w:color="auto" w:fill="F2F2F2" w:themeFill="background1" w:themeFillShade="F2"/>
          </w:tcPr>
          <w:p w14:paraId="43B8F5FB" w14:textId="77777777" w:rsidR="00FD5D76" w:rsidRPr="001F4D81" w:rsidRDefault="00FD5D76" w:rsidP="009F4D74">
            <w:pPr>
              <w:rPr>
                <w:rFonts w:ascii="ClearviewADA" w:hAnsi="ClearviewADA" w:cs="Arial"/>
                <w:sz w:val="20"/>
                <w:szCs w:val="20"/>
              </w:rPr>
            </w:pPr>
          </w:p>
        </w:tc>
        <w:tc>
          <w:tcPr>
            <w:tcW w:w="3985" w:type="dxa"/>
            <w:shd w:val="clear" w:color="auto" w:fill="F2F2F2" w:themeFill="background1" w:themeFillShade="F2"/>
          </w:tcPr>
          <w:p w14:paraId="29C16CEF" w14:textId="77777777" w:rsidR="00FD5D76" w:rsidRPr="001F4D81" w:rsidRDefault="00FD5D76" w:rsidP="009F4D74">
            <w:pPr>
              <w:rPr>
                <w:rFonts w:ascii="ClearviewADA" w:hAnsi="ClearviewADA" w:cs="Arial"/>
                <w:sz w:val="24"/>
                <w:szCs w:val="16"/>
              </w:rPr>
            </w:pPr>
          </w:p>
        </w:tc>
        <w:tc>
          <w:tcPr>
            <w:tcW w:w="3035" w:type="dxa"/>
            <w:shd w:val="clear" w:color="auto" w:fill="F2F2F2" w:themeFill="background1" w:themeFillShade="F2"/>
          </w:tcPr>
          <w:p w14:paraId="7C7CE2FD" w14:textId="77777777" w:rsidR="00FD5D76" w:rsidRPr="001F4D81" w:rsidRDefault="00FD5D76" w:rsidP="009F4D74">
            <w:pPr>
              <w:rPr>
                <w:rFonts w:ascii="ClearviewADA" w:hAnsi="ClearviewADA" w:cs="Arial"/>
                <w:sz w:val="24"/>
                <w:szCs w:val="16"/>
              </w:rPr>
            </w:pPr>
          </w:p>
        </w:tc>
        <w:tc>
          <w:tcPr>
            <w:tcW w:w="1890" w:type="dxa"/>
            <w:shd w:val="clear" w:color="auto" w:fill="F2F2F2" w:themeFill="background1" w:themeFillShade="F2"/>
          </w:tcPr>
          <w:p w14:paraId="5E1CFFC4" w14:textId="77777777" w:rsidR="00FD5D76" w:rsidRPr="001F4D81" w:rsidRDefault="00FD5D76" w:rsidP="009F4D74">
            <w:pPr>
              <w:rPr>
                <w:rFonts w:ascii="ClearviewADA" w:hAnsi="ClearviewADA" w:cs="Arial"/>
                <w:sz w:val="24"/>
                <w:szCs w:val="16"/>
              </w:rPr>
            </w:pPr>
          </w:p>
        </w:tc>
        <w:tc>
          <w:tcPr>
            <w:tcW w:w="1980" w:type="dxa"/>
            <w:shd w:val="clear" w:color="auto" w:fill="F2F2F2" w:themeFill="background1" w:themeFillShade="F2"/>
          </w:tcPr>
          <w:p w14:paraId="198CE5C9" w14:textId="77777777" w:rsidR="00FD5D76" w:rsidRPr="001F4D81" w:rsidRDefault="00FD5D76" w:rsidP="009F4D74">
            <w:pPr>
              <w:rPr>
                <w:rFonts w:ascii="ClearviewADA" w:hAnsi="ClearviewADA" w:cs="Arial"/>
                <w:sz w:val="24"/>
                <w:szCs w:val="16"/>
              </w:rPr>
            </w:pPr>
          </w:p>
        </w:tc>
        <w:tc>
          <w:tcPr>
            <w:tcW w:w="1710" w:type="dxa"/>
            <w:shd w:val="clear" w:color="auto" w:fill="F2F2F2" w:themeFill="background1" w:themeFillShade="F2"/>
          </w:tcPr>
          <w:p w14:paraId="4D5812DB" w14:textId="77777777" w:rsidR="00FD5D76" w:rsidRPr="001F4D81" w:rsidRDefault="00FD5D76" w:rsidP="009F4D74">
            <w:pPr>
              <w:rPr>
                <w:rFonts w:ascii="ClearviewADA" w:hAnsi="ClearviewADA" w:cs="Arial"/>
                <w:sz w:val="16"/>
                <w:szCs w:val="16"/>
              </w:rPr>
            </w:pPr>
          </w:p>
        </w:tc>
        <w:tc>
          <w:tcPr>
            <w:tcW w:w="1800" w:type="dxa"/>
            <w:shd w:val="clear" w:color="auto" w:fill="F2F2F2" w:themeFill="background1" w:themeFillShade="F2"/>
          </w:tcPr>
          <w:p w14:paraId="46D8364C" w14:textId="77777777" w:rsidR="00FD5D76" w:rsidRPr="001F4D81" w:rsidRDefault="00FD5D76" w:rsidP="009F4D74">
            <w:pPr>
              <w:rPr>
                <w:rFonts w:ascii="ClearviewADA" w:hAnsi="ClearviewADA" w:cs="Arial"/>
                <w:b/>
                <w:sz w:val="24"/>
                <w:szCs w:val="16"/>
              </w:rPr>
            </w:pPr>
          </w:p>
          <w:p w14:paraId="6FA7DA2C" w14:textId="77777777" w:rsidR="00FD5D76" w:rsidRPr="001F4D81" w:rsidRDefault="00FD5D76" w:rsidP="009F4D74">
            <w:pPr>
              <w:rPr>
                <w:rFonts w:ascii="ClearviewADA" w:hAnsi="ClearviewADA" w:cs="Arial"/>
                <w:sz w:val="20"/>
                <w:szCs w:val="20"/>
              </w:rPr>
            </w:pPr>
          </w:p>
        </w:tc>
      </w:tr>
      <w:tr w:rsidR="009F4D74" w:rsidRPr="009E47F8" w14:paraId="7B6B0A0D" w14:textId="77777777" w:rsidTr="00366FE5">
        <w:trPr>
          <w:trHeight w:val="422"/>
        </w:trPr>
        <w:tc>
          <w:tcPr>
            <w:tcW w:w="802" w:type="dxa"/>
            <w:vMerge/>
            <w:shd w:val="clear" w:color="auto" w:fill="D9D9D9" w:themeFill="background1" w:themeFillShade="D9"/>
          </w:tcPr>
          <w:p w14:paraId="14C3B91A" w14:textId="77777777" w:rsidR="00FD5D76" w:rsidRPr="009E47F8" w:rsidRDefault="00FD5D76" w:rsidP="009F4D74">
            <w:pPr>
              <w:rPr>
                <w:rFonts w:ascii="Arial" w:hAnsi="Arial" w:cs="Arial"/>
                <w:b/>
                <w:sz w:val="20"/>
                <w:szCs w:val="20"/>
              </w:rPr>
            </w:pPr>
          </w:p>
        </w:tc>
        <w:tc>
          <w:tcPr>
            <w:tcW w:w="3780" w:type="dxa"/>
            <w:tcBorders>
              <w:bottom w:val="single" w:sz="4" w:space="0" w:color="auto"/>
            </w:tcBorders>
            <w:shd w:val="clear" w:color="auto" w:fill="auto"/>
          </w:tcPr>
          <w:p w14:paraId="33A0E945" w14:textId="77777777" w:rsidR="00FD5D76" w:rsidRPr="001F4D81" w:rsidRDefault="00FD5D76" w:rsidP="009F4D74">
            <w:pPr>
              <w:rPr>
                <w:rFonts w:ascii="ClearviewADA" w:hAnsi="ClearviewADA" w:cs="Arial"/>
                <w:sz w:val="20"/>
                <w:szCs w:val="20"/>
              </w:rPr>
            </w:pPr>
          </w:p>
        </w:tc>
        <w:tc>
          <w:tcPr>
            <w:tcW w:w="3985" w:type="dxa"/>
            <w:tcBorders>
              <w:bottom w:val="single" w:sz="4" w:space="0" w:color="auto"/>
            </w:tcBorders>
          </w:tcPr>
          <w:p w14:paraId="3F21D934" w14:textId="77777777" w:rsidR="00FD5D76" w:rsidRPr="001F4D81" w:rsidRDefault="00FD5D76" w:rsidP="009F4D74">
            <w:pPr>
              <w:rPr>
                <w:rFonts w:ascii="ClearviewADA" w:hAnsi="ClearviewADA" w:cs="Arial"/>
                <w:sz w:val="24"/>
                <w:szCs w:val="16"/>
              </w:rPr>
            </w:pPr>
          </w:p>
        </w:tc>
        <w:tc>
          <w:tcPr>
            <w:tcW w:w="3035" w:type="dxa"/>
            <w:tcBorders>
              <w:bottom w:val="single" w:sz="4" w:space="0" w:color="auto"/>
            </w:tcBorders>
          </w:tcPr>
          <w:p w14:paraId="10967144" w14:textId="77777777" w:rsidR="00FD5D76" w:rsidRPr="001F4D81" w:rsidRDefault="00FD5D76" w:rsidP="009F4D74">
            <w:pPr>
              <w:rPr>
                <w:rFonts w:ascii="ClearviewADA" w:hAnsi="ClearviewADA" w:cs="Arial"/>
                <w:sz w:val="24"/>
                <w:szCs w:val="16"/>
              </w:rPr>
            </w:pPr>
          </w:p>
        </w:tc>
        <w:tc>
          <w:tcPr>
            <w:tcW w:w="1890" w:type="dxa"/>
            <w:tcBorders>
              <w:bottom w:val="single" w:sz="4" w:space="0" w:color="auto"/>
            </w:tcBorders>
          </w:tcPr>
          <w:p w14:paraId="7683FB37" w14:textId="77777777" w:rsidR="00FD5D76" w:rsidRPr="001F4D81" w:rsidRDefault="00FD5D76" w:rsidP="009F4D74">
            <w:pPr>
              <w:rPr>
                <w:rFonts w:ascii="ClearviewADA" w:hAnsi="ClearviewADA" w:cs="Arial"/>
                <w:sz w:val="24"/>
                <w:szCs w:val="16"/>
              </w:rPr>
            </w:pPr>
          </w:p>
        </w:tc>
        <w:tc>
          <w:tcPr>
            <w:tcW w:w="1980" w:type="dxa"/>
            <w:tcBorders>
              <w:bottom w:val="single" w:sz="4" w:space="0" w:color="auto"/>
            </w:tcBorders>
          </w:tcPr>
          <w:p w14:paraId="4049720E" w14:textId="77777777" w:rsidR="00FD5D76" w:rsidRPr="001F4D81" w:rsidRDefault="00FD5D76" w:rsidP="009F4D74">
            <w:pPr>
              <w:rPr>
                <w:rFonts w:ascii="ClearviewADA" w:hAnsi="ClearviewADA" w:cs="Arial"/>
                <w:sz w:val="24"/>
                <w:szCs w:val="16"/>
              </w:rPr>
            </w:pPr>
          </w:p>
        </w:tc>
        <w:tc>
          <w:tcPr>
            <w:tcW w:w="1710" w:type="dxa"/>
            <w:tcBorders>
              <w:bottom w:val="single" w:sz="4" w:space="0" w:color="auto"/>
            </w:tcBorders>
            <w:shd w:val="clear" w:color="auto" w:fill="auto"/>
          </w:tcPr>
          <w:p w14:paraId="5CA94D57" w14:textId="77777777" w:rsidR="00FD5D76" w:rsidRPr="001F4D81" w:rsidRDefault="00FD5D76" w:rsidP="009F4D74">
            <w:pPr>
              <w:rPr>
                <w:rFonts w:ascii="ClearviewADA" w:hAnsi="ClearviewADA" w:cs="Arial"/>
                <w:sz w:val="16"/>
                <w:szCs w:val="16"/>
              </w:rPr>
            </w:pPr>
          </w:p>
        </w:tc>
        <w:tc>
          <w:tcPr>
            <w:tcW w:w="1800" w:type="dxa"/>
            <w:tcBorders>
              <w:bottom w:val="single" w:sz="4" w:space="0" w:color="auto"/>
            </w:tcBorders>
            <w:shd w:val="clear" w:color="auto" w:fill="auto"/>
          </w:tcPr>
          <w:p w14:paraId="6608DCAB" w14:textId="77777777" w:rsidR="00FD5D76" w:rsidRPr="001F4D81" w:rsidRDefault="00FD5D76" w:rsidP="009F4D74">
            <w:pPr>
              <w:rPr>
                <w:rFonts w:ascii="ClearviewADA" w:hAnsi="ClearviewADA" w:cs="Arial"/>
                <w:b/>
                <w:sz w:val="24"/>
                <w:szCs w:val="16"/>
              </w:rPr>
            </w:pPr>
          </w:p>
          <w:p w14:paraId="7D0672B2" w14:textId="77777777" w:rsidR="00FD5D76" w:rsidRPr="001F4D81" w:rsidRDefault="00FD5D76" w:rsidP="009F4D74">
            <w:pPr>
              <w:rPr>
                <w:rFonts w:ascii="ClearviewADA" w:hAnsi="ClearviewADA" w:cs="Arial"/>
                <w:sz w:val="20"/>
                <w:szCs w:val="20"/>
              </w:rPr>
            </w:pPr>
          </w:p>
        </w:tc>
      </w:tr>
      <w:tr w:rsidR="009F4D74" w:rsidRPr="009E47F8" w14:paraId="74E53E11" w14:textId="77777777" w:rsidTr="00366FE5">
        <w:trPr>
          <w:trHeight w:val="566"/>
        </w:trPr>
        <w:tc>
          <w:tcPr>
            <w:tcW w:w="802" w:type="dxa"/>
            <w:vMerge/>
            <w:shd w:val="clear" w:color="auto" w:fill="D9D9D9" w:themeFill="background1" w:themeFillShade="D9"/>
          </w:tcPr>
          <w:p w14:paraId="546D8A6F" w14:textId="77777777" w:rsidR="00FD5D76" w:rsidRPr="009E47F8" w:rsidRDefault="00FD5D76" w:rsidP="009F4D74">
            <w:pPr>
              <w:rPr>
                <w:rFonts w:ascii="Arial" w:hAnsi="Arial" w:cs="Arial"/>
                <w:b/>
                <w:sz w:val="20"/>
                <w:szCs w:val="20"/>
              </w:rPr>
            </w:pPr>
          </w:p>
        </w:tc>
        <w:tc>
          <w:tcPr>
            <w:tcW w:w="3780" w:type="dxa"/>
            <w:tcBorders>
              <w:bottom w:val="single" w:sz="4" w:space="0" w:color="auto"/>
            </w:tcBorders>
            <w:shd w:val="clear" w:color="auto" w:fill="F2F2F2" w:themeFill="background1" w:themeFillShade="F2"/>
          </w:tcPr>
          <w:p w14:paraId="0964ABF4" w14:textId="77777777" w:rsidR="00FD5D76" w:rsidRPr="001F4D81" w:rsidRDefault="00FD5D76" w:rsidP="009F4D74">
            <w:pPr>
              <w:rPr>
                <w:rFonts w:ascii="ClearviewADA" w:hAnsi="ClearviewADA" w:cs="Arial"/>
                <w:sz w:val="20"/>
                <w:szCs w:val="20"/>
              </w:rPr>
            </w:pPr>
          </w:p>
        </w:tc>
        <w:tc>
          <w:tcPr>
            <w:tcW w:w="3985" w:type="dxa"/>
            <w:tcBorders>
              <w:bottom w:val="single" w:sz="4" w:space="0" w:color="auto"/>
            </w:tcBorders>
            <w:shd w:val="clear" w:color="auto" w:fill="F2F2F2" w:themeFill="background1" w:themeFillShade="F2"/>
          </w:tcPr>
          <w:p w14:paraId="76256B21" w14:textId="77777777" w:rsidR="00FD5D76" w:rsidRPr="001F4D81" w:rsidRDefault="00FD5D76" w:rsidP="009F4D74">
            <w:pPr>
              <w:rPr>
                <w:rFonts w:ascii="ClearviewADA" w:hAnsi="ClearviewADA" w:cs="Arial"/>
                <w:sz w:val="24"/>
                <w:szCs w:val="16"/>
              </w:rPr>
            </w:pPr>
          </w:p>
        </w:tc>
        <w:tc>
          <w:tcPr>
            <w:tcW w:w="3035" w:type="dxa"/>
            <w:tcBorders>
              <w:bottom w:val="single" w:sz="4" w:space="0" w:color="auto"/>
            </w:tcBorders>
            <w:shd w:val="clear" w:color="auto" w:fill="F2F2F2" w:themeFill="background1" w:themeFillShade="F2"/>
          </w:tcPr>
          <w:p w14:paraId="148BD9BC" w14:textId="77777777" w:rsidR="00FD5D76" w:rsidRPr="001F4D81" w:rsidRDefault="00FD5D76" w:rsidP="009F4D74">
            <w:pPr>
              <w:rPr>
                <w:rFonts w:ascii="ClearviewADA" w:hAnsi="ClearviewADA" w:cs="Arial"/>
                <w:sz w:val="24"/>
                <w:szCs w:val="16"/>
              </w:rPr>
            </w:pPr>
          </w:p>
        </w:tc>
        <w:tc>
          <w:tcPr>
            <w:tcW w:w="1890" w:type="dxa"/>
            <w:tcBorders>
              <w:bottom w:val="single" w:sz="4" w:space="0" w:color="auto"/>
            </w:tcBorders>
            <w:shd w:val="clear" w:color="auto" w:fill="F2F2F2" w:themeFill="background1" w:themeFillShade="F2"/>
          </w:tcPr>
          <w:p w14:paraId="542CC7CE" w14:textId="77777777" w:rsidR="00FD5D76" w:rsidRPr="001F4D81" w:rsidRDefault="00FD5D76" w:rsidP="009F4D74">
            <w:pPr>
              <w:rPr>
                <w:rFonts w:ascii="ClearviewADA" w:hAnsi="ClearviewADA" w:cs="Arial"/>
                <w:sz w:val="24"/>
                <w:szCs w:val="16"/>
              </w:rPr>
            </w:pPr>
          </w:p>
        </w:tc>
        <w:tc>
          <w:tcPr>
            <w:tcW w:w="1980" w:type="dxa"/>
            <w:tcBorders>
              <w:bottom w:val="single" w:sz="4" w:space="0" w:color="auto"/>
            </w:tcBorders>
            <w:shd w:val="clear" w:color="auto" w:fill="F2F2F2" w:themeFill="background1" w:themeFillShade="F2"/>
          </w:tcPr>
          <w:p w14:paraId="54FA00C0" w14:textId="77777777" w:rsidR="00FD5D76" w:rsidRPr="001F4D81" w:rsidRDefault="00FD5D76" w:rsidP="009F4D74">
            <w:pPr>
              <w:rPr>
                <w:rFonts w:ascii="ClearviewADA" w:hAnsi="ClearviewADA" w:cs="Arial"/>
                <w:sz w:val="24"/>
                <w:szCs w:val="16"/>
              </w:rPr>
            </w:pPr>
          </w:p>
        </w:tc>
        <w:tc>
          <w:tcPr>
            <w:tcW w:w="1710" w:type="dxa"/>
            <w:tcBorders>
              <w:bottom w:val="single" w:sz="4" w:space="0" w:color="auto"/>
            </w:tcBorders>
            <w:shd w:val="clear" w:color="auto" w:fill="F2F2F2" w:themeFill="background1" w:themeFillShade="F2"/>
          </w:tcPr>
          <w:p w14:paraId="15FBBA91" w14:textId="77777777" w:rsidR="00FD5D76" w:rsidRPr="001F4D81" w:rsidRDefault="00FD5D76" w:rsidP="009F4D74">
            <w:pPr>
              <w:rPr>
                <w:rFonts w:ascii="ClearviewADA" w:hAnsi="ClearviewADA" w:cs="Arial"/>
                <w:sz w:val="16"/>
                <w:szCs w:val="16"/>
              </w:rPr>
            </w:pPr>
          </w:p>
        </w:tc>
        <w:tc>
          <w:tcPr>
            <w:tcW w:w="1800" w:type="dxa"/>
            <w:tcBorders>
              <w:bottom w:val="single" w:sz="4" w:space="0" w:color="auto"/>
            </w:tcBorders>
            <w:shd w:val="clear" w:color="auto" w:fill="F2F2F2" w:themeFill="background1" w:themeFillShade="F2"/>
          </w:tcPr>
          <w:p w14:paraId="753106F8" w14:textId="77777777" w:rsidR="00FD5D76" w:rsidRPr="001F4D81" w:rsidRDefault="00FD5D76" w:rsidP="009F4D74">
            <w:pPr>
              <w:rPr>
                <w:rFonts w:ascii="ClearviewADA" w:hAnsi="ClearviewADA" w:cs="Arial"/>
                <w:b/>
                <w:sz w:val="24"/>
                <w:szCs w:val="16"/>
              </w:rPr>
            </w:pPr>
          </w:p>
        </w:tc>
      </w:tr>
      <w:tr w:rsidR="009F4D74" w:rsidRPr="009E47F8" w14:paraId="3BB6961D" w14:textId="77777777" w:rsidTr="00366FE5">
        <w:trPr>
          <w:trHeight w:val="566"/>
        </w:trPr>
        <w:tc>
          <w:tcPr>
            <w:tcW w:w="802" w:type="dxa"/>
            <w:vMerge/>
            <w:shd w:val="clear" w:color="auto" w:fill="D9D9D9" w:themeFill="background1" w:themeFillShade="D9"/>
          </w:tcPr>
          <w:p w14:paraId="198B1A9F" w14:textId="77777777" w:rsidR="00FD5D76" w:rsidRPr="009E47F8" w:rsidRDefault="00FD5D76" w:rsidP="009F4D74">
            <w:pPr>
              <w:rPr>
                <w:rFonts w:ascii="Arial" w:hAnsi="Arial" w:cs="Arial"/>
                <w:b/>
                <w:sz w:val="20"/>
                <w:szCs w:val="20"/>
              </w:rPr>
            </w:pPr>
          </w:p>
        </w:tc>
        <w:tc>
          <w:tcPr>
            <w:tcW w:w="3780" w:type="dxa"/>
            <w:tcBorders>
              <w:bottom w:val="single" w:sz="4" w:space="0" w:color="auto"/>
            </w:tcBorders>
            <w:shd w:val="clear" w:color="auto" w:fill="FFFFFF"/>
          </w:tcPr>
          <w:p w14:paraId="088916C3" w14:textId="77777777" w:rsidR="00FD5D76" w:rsidRPr="001F4D81" w:rsidRDefault="00FD5D76" w:rsidP="009F4D74">
            <w:pPr>
              <w:rPr>
                <w:rFonts w:ascii="ClearviewADA" w:hAnsi="ClearviewADA" w:cs="Arial"/>
                <w:sz w:val="20"/>
                <w:szCs w:val="20"/>
              </w:rPr>
            </w:pPr>
          </w:p>
        </w:tc>
        <w:tc>
          <w:tcPr>
            <w:tcW w:w="3985" w:type="dxa"/>
            <w:tcBorders>
              <w:bottom w:val="single" w:sz="4" w:space="0" w:color="auto"/>
            </w:tcBorders>
            <w:shd w:val="clear" w:color="auto" w:fill="FFFFFF"/>
          </w:tcPr>
          <w:p w14:paraId="0E3AF7E2" w14:textId="77777777" w:rsidR="00FD5D76" w:rsidRPr="001F4D81" w:rsidRDefault="00FD5D76" w:rsidP="009F4D74">
            <w:pPr>
              <w:rPr>
                <w:rFonts w:ascii="ClearviewADA" w:hAnsi="ClearviewADA" w:cs="Arial"/>
                <w:sz w:val="24"/>
                <w:szCs w:val="16"/>
              </w:rPr>
            </w:pPr>
          </w:p>
        </w:tc>
        <w:tc>
          <w:tcPr>
            <w:tcW w:w="3035" w:type="dxa"/>
            <w:tcBorders>
              <w:bottom w:val="single" w:sz="4" w:space="0" w:color="auto"/>
            </w:tcBorders>
            <w:shd w:val="clear" w:color="auto" w:fill="FFFFFF"/>
          </w:tcPr>
          <w:p w14:paraId="07443FB2" w14:textId="77777777" w:rsidR="00FD5D76" w:rsidRPr="001F4D81" w:rsidRDefault="00FD5D76" w:rsidP="009F4D74">
            <w:pPr>
              <w:rPr>
                <w:rFonts w:ascii="ClearviewADA" w:hAnsi="ClearviewADA" w:cs="Arial"/>
                <w:sz w:val="24"/>
                <w:szCs w:val="16"/>
              </w:rPr>
            </w:pPr>
          </w:p>
        </w:tc>
        <w:tc>
          <w:tcPr>
            <w:tcW w:w="1890" w:type="dxa"/>
            <w:tcBorders>
              <w:bottom w:val="single" w:sz="4" w:space="0" w:color="auto"/>
            </w:tcBorders>
            <w:shd w:val="clear" w:color="auto" w:fill="FFFFFF"/>
          </w:tcPr>
          <w:p w14:paraId="604C31AE" w14:textId="77777777" w:rsidR="00FD5D76" w:rsidRPr="001F4D81" w:rsidRDefault="00FD5D76" w:rsidP="009F4D74">
            <w:pPr>
              <w:rPr>
                <w:rFonts w:ascii="ClearviewADA" w:hAnsi="ClearviewADA" w:cs="Arial"/>
                <w:sz w:val="24"/>
                <w:szCs w:val="16"/>
              </w:rPr>
            </w:pPr>
          </w:p>
        </w:tc>
        <w:tc>
          <w:tcPr>
            <w:tcW w:w="1980" w:type="dxa"/>
            <w:tcBorders>
              <w:bottom w:val="single" w:sz="4" w:space="0" w:color="auto"/>
            </w:tcBorders>
            <w:shd w:val="clear" w:color="auto" w:fill="FFFFFF"/>
          </w:tcPr>
          <w:p w14:paraId="661ACBE2" w14:textId="77777777" w:rsidR="00FD5D76" w:rsidRPr="001F4D81" w:rsidRDefault="00FD5D76" w:rsidP="009F4D74">
            <w:pPr>
              <w:rPr>
                <w:rFonts w:ascii="ClearviewADA" w:hAnsi="ClearviewADA" w:cs="Arial"/>
                <w:sz w:val="24"/>
                <w:szCs w:val="16"/>
              </w:rPr>
            </w:pPr>
          </w:p>
        </w:tc>
        <w:tc>
          <w:tcPr>
            <w:tcW w:w="1710" w:type="dxa"/>
            <w:tcBorders>
              <w:bottom w:val="single" w:sz="4" w:space="0" w:color="auto"/>
            </w:tcBorders>
            <w:shd w:val="clear" w:color="auto" w:fill="FFFFFF"/>
          </w:tcPr>
          <w:p w14:paraId="2D0C779E" w14:textId="77777777" w:rsidR="00FD5D76" w:rsidRPr="001F4D81" w:rsidRDefault="00FD5D76" w:rsidP="009F4D74">
            <w:pPr>
              <w:rPr>
                <w:rFonts w:ascii="ClearviewADA" w:hAnsi="ClearviewADA" w:cs="Arial"/>
                <w:sz w:val="16"/>
                <w:szCs w:val="16"/>
              </w:rPr>
            </w:pPr>
          </w:p>
        </w:tc>
        <w:tc>
          <w:tcPr>
            <w:tcW w:w="1800" w:type="dxa"/>
            <w:tcBorders>
              <w:bottom w:val="single" w:sz="4" w:space="0" w:color="auto"/>
            </w:tcBorders>
            <w:shd w:val="clear" w:color="auto" w:fill="FFFFFF"/>
          </w:tcPr>
          <w:p w14:paraId="5255AC0F" w14:textId="77777777" w:rsidR="00FD5D76" w:rsidRPr="001F4D81" w:rsidRDefault="00FD5D76" w:rsidP="009F4D74">
            <w:pPr>
              <w:rPr>
                <w:rFonts w:ascii="ClearviewADA" w:hAnsi="ClearviewADA" w:cs="Arial"/>
                <w:b/>
                <w:sz w:val="24"/>
                <w:szCs w:val="16"/>
              </w:rPr>
            </w:pPr>
          </w:p>
        </w:tc>
      </w:tr>
      <w:tr w:rsidR="009F4D74" w:rsidRPr="009E47F8" w14:paraId="2508F30A" w14:textId="77777777" w:rsidTr="00366FE5">
        <w:trPr>
          <w:trHeight w:val="566"/>
        </w:trPr>
        <w:tc>
          <w:tcPr>
            <w:tcW w:w="802" w:type="dxa"/>
            <w:vMerge/>
            <w:shd w:val="clear" w:color="auto" w:fill="D9D9D9" w:themeFill="background1" w:themeFillShade="D9"/>
          </w:tcPr>
          <w:p w14:paraId="66A9A821" w14:textId="77777777" w:rsidR="00FD5D76" w:rsidRPr="009E47F8" w:rsidRDefault="00FD5D76" w:rsidP="009F4D74">
            <w:pPr>
              <w:rPr>
                <w:rFonts w:ascii="Arial" w:hAnsi="Arial" w:cs="Arial"/>
                <w:b/>
                <w:sz w:val="20"/>
                <w:szCs w:val="20"/>
              </w:rPr>
            </w:pPr>
          </w:p>
        </w:tc>
        <w:tc>
          <w:tcPr>
            <w:tcW w:w="3780" w:type="dxa"/>
            <w:shd w:val="clear" w:color="auto" w:fill="F2F2F2" w:themeFill="background1" w:themeFillShade="F2"/>
          </w:tcPr>
          <w:p w14:paraId="15A3F2C7" w14:textId="77777777" w:rsidR="00FD5D76" w:rsidRPr="001F4D81" w:rsidRDefault="00FD5D76" w:rsidP="009F4D74">
            <w:pPr>
              <w:rPr>
                <w:rFonts w:ascii="ClearviewADA" w:hAnsi="ClearviewADA" w:cs="Arial"/>
                <w:sz w:val="20"/>
                <w:szCs w:val="20"/>
              </w:rPr>
            </w:pPr>
          </w:p>
        </w:tc>
        <w:tc>
          <w:tcPr>
            <w:tcW w:w="3985" w:type="dxa"/>
            <w:shd w:val="clear" w:color="auto" w:fill="F2F2F2" w:themeFill="background1" w:themeFillShade="F2"/>
          </w:tcPr>
          <w:p w14:paraId="4DA56846" w14:textId="77777777" w:rsidR="00FD5D76" w:rsidRPr="001F4D81" w:rsidRDefault="00FD5D76" w:rsidP="009F4D74">
            <w:pPr>
              <w:rPr>
                <w:rFonts w:ascii="ClearviewADA" w:hAnsi="ClearviewADA" w:cs="Arial"/>
                <w:sz w:val="24"/>
                <w:szCs w:val="16"/>
              </w:rPr>
            </w:pPr>
          </w:p>
        </w:tc>
        <w:tc>
          <w:tcPr>
            <w:tcW w:w="3035" w:type="dxa"/>
            <w:shd w:val="clear" w:color="auto" w:fill="F2F2F2" w:themeFill="background1" w:themeFillShade="F2"/>
          </w:tcPr>
          <w:p w14:paraId="5D9E372B" w14:textId="77777777" w:rsidR="00FD5D76" w:rsidRPr="001F4D81" w:rsidRDefault="00FD5D76" w:rsidP="009F4D74">
            <w:pPr>
              <w:rPr>
                <w:rFonts w:ascii="ClearviewADA" w:hAnsi="ClearviewADA" w:cs="Arial"/>
                <w:sz w:val="24"/>
                <w:szCs w:val="16"/>
              </w:rPr>
            </w:pPr>
          </w:p>
        </w:tc>
        <w:tc>
          <w:tcPr>
            <w:tcW w:w="1890" w:type="dxa"/>
            <w:shd w:val="clear" w:color="auto" w:fill="F2F2F2" w:themeFill="background1" w:themeFillShade="F2"/>
          </w:tcPr>
          <w:p w14:paraId="19B7627C" w14:textId="77777777" w:rsidR="00FD5D76" w:rsidRPr="001F4D81" w:rsidRDefault="00FD5D76" w:rsidP="009F4D74">
            <w:pPr>
              <w:rPr>
                <w:rFonts w:ascii="ClearviewADA" w:hAnsi="ClearviewADA" w:cs="Arial"/>
                <w:sz w:val="24"/>
                <w:szCs w:val="16"/>
              </w:rPr>
            </w:pPr>
          </w:p>
        </w:tc>
        <w:tc>
          <w:tcPr>
            <w:tcW w:w="1980" w:type="dxa"/>
            <w:shd w:val="clear" w:color="auto" w:fill="F2F2F2" w:themeFill="background1" w:themeFillShade="F2"/>
          </w:tcPr>
          <w:p w14:paraId="2B49FE2C" w14:textId="77777777" w:rsidR="00FD5D76" w:rsidRPr="001F4D81" w:rsidRDefault="00FD5D76" w:rsidP="009F4D74">
            <w:pPr>
              <w:rPr>
                <w:rFonts w:ascii="ClearviewADA" w:hAnsi="ClearviewADA" w:cs="Arial"/>
                <w:sz w:val="24"/>
                <w:szCs w:val="16"/>
              </w:rPr>
            </w:pPr>
          </w:p>
        </w:tc>
        <w:tc>
          <w:tcPr>
            <w:tcW w:w="1710" w:type="dxa"/>
            <w:shd w:val="clear" w:color="auto" w:fill="F2F2F2" w:themeFill="background1" w:themeFillShade="F2"/>
          </w:tcPr>
          <w:p w14:paraId="50A8B0A1" w14:textId="77777777" w:rsidR="00FD5D76" w:rsidRPr="001F4D81" w:rsidRDefault="00FD5D76" w:rsidP="009F4D74">
            <w:pPr>
              <w:rPr>
                <w:rFonts w:ascii="ClearviewADA" w:hAnsi="ClearviewADA" w:cs="Arial"/>
                <w:sz w:val="16"/>
                <w:szCs w:val="16"/>
              </w:rPr>
            </w:pPr>
          </w:p>
        </w:tc>
        <w:tc>
          <w:tcPr>
            <w:tcW w:w="1800" w:type="dxa"/>
            <w:shd w:val="clear" w:color="auto" w:fill="F2F2F2" w:themeFill="background1" w:themeFillShade="F2"/>
          </w:tcPr>
          <w:p w14:paraId="728CF7BD" w14:textId="77777777" w:rsidR="00FD5D76" w:rsidRPr="001F4D81" w:rsidRDefault="00FD5D76" w:rsidP="009F4D74">
            <w:pPr>
              <w:rPr>
                <w:rFonts w:ascii="ClearviewADA" w:hAnsi="ClearviewADA" w:cs="Arial"/>
                <w:b/>
                <w:sz w:val="24"/>
                <w:szCs w:val="16"/>
              </w:rPr>
            </w:pPr>
          </w:p>
        </w:tc>
      </w:tr>
      <w:tr w:rsidR="009F4D74" w:rsidRPr="009E47F8" w14:paraId="4A014530" w14:textId="77777777" w:rsidTr="00366FE5">
        <w:trPr>
          <w:trHeight w:val="566"/>
        </w:trPr>
        <w:tc>
          <w:tcPr>
            <w:tcW w:w="802" w:type="dxa"/>
            <w:vMerge/>
            <w:shd w:val="clear" w:color="auto" w:fill="D9D9D9" w:themeFill="background1" w:themeFillShade="D9"/>
          </w:tcPr>
          <w:p w14:paraId="63609754" w14:textId="77777777" w:rsidR="00FD5D76" w:rsidRPr="009E47F8" w:rsidRDefault="00FD5D76" w:rsidP="009F4D74">
            <w:pPr>
              <w:rPr>
                <w:rFonts w:ascii="Arial" w:hAnsi="Arial" w:cs="Arial"/>
                <w:b/>
                <w:sz w:val="20"/>
                <w:szCs w:val="20"/>
              </w:rPr>
            </w:pPr>
          </w:p>
        </w:tc>
        <w:tc>
          <w:tcPr>
            <w:tcW w:w="3780" w:type="dxa"/>
            <w:shd w:val="clear" w:color="auto" w:fill="FFFFFF"/>
          </w:tcPr>
          <w:p w14:paraId="0B9A6369" w14:textId="77777777" w:rsidR="00FD5D76" w:rsidRPr="001F4D81" w:rsidRDefault="00FD5D76" w:rsidP="009F4D74">
            <w:pPr>
              <w:rPr>
                <w:rFonts w:ascii="ClearviewADA" w:hAnsi="ClearviewADA" w:cs="Arial"/>
                <w:sz w:val="20"/>
                <w:szCs w:val="20"/>
              </w:rPr>
            </w:pPr>
          </w:p>
        </w:tc>
        <w:tc>
          <w:tcPr>
            <w:tcW w:w="3985" w:type="dxa"/>
            <w:shd w:val="clear" w:color="auto" w:fill="FFFFFF"/>
          </w:tcPr>
          <w:p w14:paraId="3CE46A38" w14:textId="77777777" w:rsidR="00FD5D76" w:rsidRPr="001F4D81" w:rsidRDefault="00FD5D76" w:rsidP="009F4D74">
            <w:pPr>
              <w:rPr>
                <w:rFonts w:ascii="ClearviewADA" w:hAnsi="ClearviewADA" w:cs="Arial"/>
                <w:sz w:val="24"/>
                <w:szCs w:val="16"/>
              </w:rPr>
            </w:pPr>
          </w:p>
        </w:tc>
        <w:tc>
          <w:tcPr>
            <w:tcW w:w="3035" w:type="dxa"/>
            <w:shd w:val="clear" w:color="auto" w:fill="FFFFFF"/>
          </w:tcPr>
          <w:p w14:paraId="21CBAD3A" w14:textId="77777777" w:rsidR="00FD5D76" w:rsidRPr="001F4D81" w:rsidRDefault="00FD5D76" w:rsidP="009F4D74">
            <w:pPr>
              <w:rPr>
                <w:rFonts w:ascii="ClearviewADA" w:hAnsi="ClearviewADA" w:cs="Arial"/>
                <w:sz w:val="24"/>
                <w:szCs w:val="16"/>
              </w:rPr>
            </w:pPr>
          </w:p>
        </w:tc>
        <w:tc>
          <w:tcPr>
            <w:tcW w:w="1890" w:type="dxa"/>
            <w:shd w:val="clear" w:color="auto" w:fill="FFFFFF"/>
          </w:tcPr>
          <w:p w14:paraId="1DC15D78" w14:textId="77777777" w:rsidR="00FD5D76" w:rsidRPr="001F4D81" w:rsidRDefault="00FD5D76" w:rsidP="009F4D74">
            <w:pPr>
              <w:rPr>
                <w:rFonts w:ascii="ClearviewADA" w:hAnsi="ClearviewADA" w:cs="Arial"/>
                <w:sz w:val="24"/>
                <w:szCs w:val="16"/>
              </w:rPr>
            </w:pPr>
          </w:p>
        </w:tc>
        <w:tc>
          <w:tcPr>
            <w:tcW w:w="1980" w:type="dxa"/>
            <w:shd w:val="clear" w:color="auto" w:fill="FFFFFF"/>
          </w:tcPr>
          <w:p w14:paraId="1E2B7E71" w14:textId="77777777" w:rsidR="00FD5D76" w:rsidRPr="001F4D81" w:rsidRDefault="00FD5D76" w:rsidP="009F4D74">
            <w:pPr>
              <w:rPr>
                <w:rFonts w:ascii="ClearviewADA" w:hAnsi="ClearviewADA" w:cs="Arial"/>
                <w:sz w:val="24"/>
                <w:szCs w:val="16"/>
              </w:rPr>
            </w:pPr>
          </w:p>
        </w:tc>
        <w:tc>
          <w:tcPr>
            <w:tcW w:w="1710" w:type="dxa"/>
            <w:shd w:val="clear" w:color="auto" w:fill="FFFFFF"/>
          </w:tcPr>
          <w:p w14:paraId="059E7139" w14:textId="77777777" w:rsidR="00FD5D76" w:rsidRPr="001F4D81" w:rsidRDefault="00FD5D76" w:rsidP="009F4D74">
            <w:pPr>
              <w:rPr>
                <w:rFonts w:ascii="ClearviewADA" w:hAnsi="ClearviewADA" w:cs="Arial"/>
                <w:sz w:val="16"/>
                <w:szCs w:val="16"/>
              </w:rPr>
            </w:pPr>
          </w:p>
        </w:tc>
        <w:tc>
          <w:tcPr>
            <w:tcW w:w="1800" w:type="dxa"/>
            <w:shd w:val="clear" w:color="auto" w:fill="FFFFFF"/>
          </w:tcPr>
          <w:p w14:paraId="2A6A45B7" w14:textId="77777777" w:rsidR="00FD5D76" w:rsidRPr="001F4D81" w:rsidRDefault="00FD5D76" w:rsidP="009F4D74">
            <w:pPr>
              <w:rPr>
                <w:rFonts w:ascii="ClearviewADA" w:hAnsi="ClearviewADA" w:cs="Arial"/>
                <w:b/>
                <w:sz w:val="24"/>
                <w:szCs w:val="16"/>
              </w:rPr>
            </w:pPr>
          </w:p>
        </w:tc>
      </w:tr>
    </w:tbl>
    <w:p w14:paraId="6C086EDE" w14:textId="77777777" w:rsidR="003C1768" w:rsidRPr="00E91C48" w:rsidRDefault="003C1768" w:rsidP="003C1768">
      <w:pPr>
        <w:spacing w:after="0"/>
        <w:jc w:val="both"/>
        <w:rPr>
          <w:rFonts w:ascii="Arial" w:hAnsi="Arial" w:cs="Arial"/>
          <w:sz w:val="24"/>
          <w:szCs w:val="24"/>
        </w:rPr>
      </w:pPr>
    </w:p>
    <w:sectPr w:rsidR="003C1768" w:rsidRPr="00E91C48" w:rsidSect="003C1768">
      <w:footerReference w:type="default" r:id="rId8"/>
      <w:footerReference w:type="first" r:id="rId9"/>
      <w:pgSz w:w="20160" w:h="12240" w:orient="landscape" w:code="5"/>
      <w:pgMar w:top="720" w:right="432" w:bottom="720" w:left="432"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C66D7" w14:textId="77777777" w:rsidR="00005808" w:rsidRDefault="00005808">
      <w:pPr>
        <w:spacing w:after="0" w:line="240" w:lineRule="auto"/>
      </w:pPr>
      <w:r>
        <w:separator/>
      </w:r>
    </w:p>
  </w:endnote>
  <w:endnote w:type="continuationSeparator" w:id="0">
    <w:p w14:paraId="58D43BFD" w14:textId="77777777" w:rsidR="00005808" w:rsidRDefault="00005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PMingLiU">
    <w:panose1 w:val="02020500000000000000"/>
    <w:charset w:val="88"/>
    <w:family w:val="auto"/>
    <w:pitch w:val="variable"/>
    <w:sig w:usb0="A00002FF" w:usb1="28CFFCFA" w:usb2="00000016" w:usb3="00000000" w:csb0="00100001" w:csb1="00000000"/>
  </w:font>
  <w:font w:name="ClearviewADA">
    <w:panose1 w:val="020B0500040000020004"/>
    <w:charset w:val="00"/>
    <w:family w:val="auto"/>
    <w:pitch w:val="variable"/>
    <w:sig w:usb0="800000A7" w:usb1="5000005B" w:usb2="00000000" w:usb3="00000000" w:csb0="0000009B"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C3EBB" w14:textId="15946FEC" w:rsidR="00C30D82" w:rsidRPr="00413FCE" w:rsidRDefault="00413FCE" w:rsidP="00413FCE">
    <w:pPr>
      <w:pStyle w:val="Footer"/>
      <w:jc w:val="right"/>
      <w:rPr>
        <w:rFonts w:ascii="ClearviewADA" w:hAnsi="ClearviewADA"/>
      </w:rPr>
    </w:pPr>
    <w:r w:rsidRPr="00F86F34">
      <w:rPr>
        <w:rFonts w:ascii="ClearviewADA" w:hAnsi="ClearviewADA"/>
      </w:rPr>
      <w:t>Virginia Statement of</w:t>
    </w:r>
    <w:r>
      <w:rPr>
        <w:rFonts w:ascii="ClearviewADA" w:hAnsi="ClearviewADA"/>
      </w:rPr>
      <w:t xml:space="preserve"> Results</w:t>
    </w:r>
    <w:r w:rsidRPr="00F86F34">
      <w:rPr>
        <w:rFonts w:ascii="ClearviewADA" w:hAnsi="ClearviewADA"/>
      </w:rPr>
      <w:t xml:space="preserve"> </w:t>
    </w:r>
    <w:r>
      <w:rPr>
        <w:rFonts w:ascii="ClearviewADA" w:hAnsi="ClearviewADA"/>
      </w:rPr>
      <w:t xml:space="preserve">Appendix </w:t>
    </w:r>
    <w:r w:rsidRPr="00530599">
      <w:rPr>
        <w:rFonts w:ascii="ClearviewADA" w:hAnsi="ClearviewADA"/>
        <w:b/>
      </w:rPr>
      <w: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82F5E" w14:textId="45F7A83F" w:rsidR="00936B0E" w:rsidRPr="002817D4" w:rsidRDefault="002817D4" w:rsidP="002817D4">
    <w:pPr>
      <w:pStyle w:val="Footer"/>
      <w:jc w:val="right"/>
      <w:rPr>
        <w:rFonts w:ascii="ClearviewADA" w:hAnsi="ClearviewADA"/>
      </w:rPr>
    </w:pPr>
    <w:r w:rsidRPr="00F86F34">
      <w:rPr>
        <w:rFonts w:ascii="ClearviewADA" w:hAnsi="ClearviewADA"/>
      </w:rPr>
      <w:t>Virginia Statement of</w:t>
    </w:r>
    <w:r>
      <w:rPr>
        <w:rFonts w:ascii="ClearviewADA" w:hAnsi="ClearviewADA"/>
      </w:rPr>
      <w:t xml:space="preserve"> Results</w:t>
    </w:r>
    <w:r w:rsidRPr="00F86F34">
      <w:rPr>
        <w:rFonts w:ascii="ClearviewADA" w:hAnsi="ClearviewADA"/>
      </w:rPr>
      <w:t xml:space="preserve"> </w:t>
    </w:r>
    <w:r>
      <w:rPr>
        <w:rFonts w:ascii="ClearviewADA" w:hAnsi="ClearviewADA"/>
      </w:rPr>
      <w:t xml:space="preserve">Appendix </w:t>
    </w:r>
    <w:r w:rsidRPr="00530599">
      <w:rPr>
        <w:rFonts w:ascii="ClearviewADA" w:hAnsi="ClearviewADA"/>
        <w:b/>
      </w:rPr>
      <w: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E166D4" w14:textId="77777777" w:rsidR="00005808" w:rsidRDefault="00005808">
      <w:pPr>
        <w:spacing w:after="0" w:line="240" w:lineRule="auto"/>
      </w:pPr>
      <w:r>
        <w:separator/>
      </w:r>
    </w:p>
  </w:footnote>
  <w:footnote w:type="continuationSeparator" w:id="0">
    <w:p w14:paraId="6DBCE628" w14:textId="77777777" w:rsidR="00005808" w:rsidRDefault="0000580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720C6"/>
    <w:multiLevelType w:val="hybridMultilevel"/>
    <w:tmpl w:val="E8CA2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1A4266"/>
    <w:multiLevelType w:val="hybridMultilevel"/>
    <w:tmpl w:val="B9462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071E56"/>
    <w:multiLevelType w:val="hybridMultilevel"/>
    <w:tmpl w:val="0F022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627FC"/>
    <w:rsid w:val="00005808"/>
    <w:rsid w:val="00010AD5"/>
    <w:rsid w:val="00023AEA"/>
    <w:rsid w:val="000244FD"/>
    <w:rsid w:val="000323DC"/>
    <w:rsid w:val="00040534"/>
    <w:rsid w:val="000427FA"/>
    <w:rsid w:val="00074A2D"/>
    <w:rsid w:val="000765B7"/>
    <w:rsid w:val="00076A4F"/>
    <w:rsid w:val="000827E7"/>
    <w:rsid w:val="0008693F"/>
    <w:rsid w:val="000B070D"/>
    <w:rsid w:val="000B30E1"/>
    <w:rsid w:val="000B5B95"/>
    <w:rsid w:val="000B65BD"/>
    <w:rsid w:val="000C1910"/>
    <w:rsid w:val="000C3347"/>
    <w:rsid w:val="000C724A"/>
    <w:rsid w:val="000D07BB"/>
    <w:rsid w:val="000D14DB"/>
    <w:rsid w:val="000D1B80"/>
    <w:rsid w:val="000D3A04"/>
    <w:rsid w:val="000D6FEE"/>
    <w:rsid w:val="0012257C"/>
    <w:rsid w:val="00122D4B"/>
    <w:rsid w:val="00132742"/>
    <w:rsid w:val="00163D3E"/>
    <w:rsid w:val="00176240"/>
    <w:rsid w:val="001921E6"/>
    <w:rsid w:val="0019223B"/>
    <w:rsid w:val="00195236"/>
    <w:rsid w:val="00196A08"/>
    <w:rsid w:val="001977D9"/>
    <w:rsid w:val="00197EB1"/>
    <w:rsid w:val="001A7D27"/>
    <w:rsid w:val="001D02B1"/>
    <w:rsid w:val="001E205B"/>
    <w:rsid w:val="001F4D81"/>
    <w:rsid w:val="001F6FD8"/>
    <w:rsid w:val="00202C22"/>
    <w:rsid w:val="002149E4"/>
    <w:rsid w:val="002214C8"/>
    <w:rsid w:val="00226E7B"/>
    <w:rsid w:val="00242B63"/>
    <w:rsid w:val="00250350"/>
    <w:rsid w:val="00257E74"/>
    <w:rsid w:val="0026226B"/>
    <w:rsid w:val="0026737E"/>
    <w:rsid w:val="002817D4"/>
    <w:rsid w:val="00282BEF"/>
    <w:rsid w:val="00287027"/>
    <w:rsid w:val="00287E60"/>
    <w:rsid w:val="00295AF2"/>
    <w:rsid w:val="002975CC"/>
    <w:rsid w:val="002A37A4"/>
    <w:rsid w:val="002C282B"/>
    <w:rsid w:val="002C4A8F"/>
    <w:rsid w:val="002D1F9D"/>
    <w:rsid w:val="002D3C82"/>
    <w:rsid w:val="002D5C0D"/>
    <w:rsid w:val="002D74D5"/>
    <w:rsid w:val="002F5520"/>
    <w:rsid w:val="002F79F6"/>
    <w:rsid w:val="00311CE3"/>
    <w:rsid w:val="00321F1A"/>
    <w:rsid w:val="00322368"/>
    <w:rsid w:val="0032769F"/>
    <w:rsid w:val="00340347"/>
    <w:rsid w:val="0035701F"/>
    <w:rsid w:val="00363D8C"/>
    <w:rsid w:val="00366FE5"/>
    <w:rsid w:val="00372D19"/>
    <w:rsid w:val="00387251"/>
    <w:rsid w:val="003913E4"/>
    <w:rsid w:val="00392B01"/>
    <w:rsid w:val="00393F4A"/>
    <w:rsid w:val="00396046"/>
    <w:rsid w:val="003A10D2"/>
    <w:rsid w:val="003C1768"/>
    <w:rsid w:val="003D7538"/>
    <w:rsid w:val="003E1DBC"/>
    <w:rsid w:val="003E440A"/>
    <w:rsid w:val="003F3B65"/>
    <w:rsid w:val="00413FCE"/>
    <w:rsid w:val="0043055E"/>
    <w:rsid w:val="00432F26"/>
    <w:rsid w:val="00433C9E"/>
    <w:rsid w:val="004526A6"/>
    <w:rsid w:val="004627FC"/>
    <w:rsid w:val="00462D48"/>
    <w:rsid w:val="00464078"/>
    <w:rsid w:val="00472201"/>
    <w:rsid w:val="004751D3"/>
    <w:rsid w:val="00485753"/>
    <w:rsid w:val="0048712A"/>
    <w:rsid w:val="0049247C"/>
    <w:rsid w:val="004955A6"/>
    <w:rsid w:val="004A61D3"/>
    <w:rsid w:val="004B185E"/>
    <w:rsid w:val="004C1216"/>
    <w:rsid w:val="004C29A6"/>
    <w:rsid w:val="004C68FB"/>
    <w:rsid w:val="004D4E54"/>
    <w:rsid w:val="004E3380"/>
    <w:rsid w:val="004F6B1F"/>
    <w:rsid w:val="005003DA"/>
    <w:rsid w:val="00501784"/>
    <w:rsid w:val="00502C3A"/>
    <w:rsid w:val="00503459"/>
    <w:rsid w:val="005114E9"/>
    <w:rsid w:val="005229D3"/>
    <w:rsid w:val="00524FBD"/>
    <w:rsid w:val="005271E3"/>
    <w:rsid w:val="00537590"/>
    <w:rsid w:val="005415D8"/>
    <w:rsid w:val="005501FB"/>
    <w:rsid w:val="005560E2"/>
    <w:rsid w:val="00561FD2"/>
    <w:rsid w:val="0056232D"/>
    <w:rsid w:val="00562464"/>
    <w:rsid w:val="00571C90"/>
    <w:rsid w:val="0057266E"/>
    <w:rsid w:val="005905E1"/>
    <w:rsid w:val="005A6D1C"/>
    <w:rsid w:val="005B128F"/>
    <w:rsid w:val="005B1BF7"/>
    <w:rsid w:val="005C4A19"/>
    <w:rsid w:val="005C4C3D"/>
    <w:rsid w:val="005C5CF8"/>
    <w:rsid w:val="005C70F4"/>
    <w:rsid w:val="005C76AF"/>
    <w:rsid w:val="005E5194"/>
    <w:rsid w:val="005F01D8"/>
    <w:rsid w:val="005F3AEB"/>
    <w:rsid w:val="006054FE"/>
    <w:rsid w:val="00606FFD"/>
    <w:rsid w:val="0061208F"/>
    <w:rsid w:val="006138CE"/>
    <w:rsid w:val="0061483E"/>
    <w:rsid w:val="00616A56"/>
    <w:rsid w:val="006329A8"/>
    <w:rsid w:val="0064192A"/>
    <w:rsid w:val="0065768E"/>
    <w:rsid w:val="00662989"/>
    <w:rsid w:val="00662C9E"/>
    <w:rsid w:val="00665904"/>
    <w:rsid w:val="006702CE"/>
    <w:rsid w:val="006706C8"/>
    <w:rsid w:val="00677128"/>
    <w:rsid w:val="00694FC1"/>
    <w:rsid w:val="006B20CD"/>
    <w:rsid w:val="006B46C4"/>
    <w:rsid w:val="006B5B04"/>
    <w:rsid w:val="006C6F20"/>
    <w:rsid w:val="006D0B34"/>
    <w:rsid w:val="006D5EAF"/>
    <w:rsid w:val="006E6D7C"/>
    <w:rsid w:val="006F5311"/>
    <w:rsid w:val="00702E41"/>
    <w:rsid w:val="00707B1D"/>
    <w:rsid w:val="00725067"/>
    <w:rsid w:val="00727731"/>
    <w:rsid w:val="0073385D"/>
    <w:rsid w:val="00737116"/>
    <w:rsid w:val="007635D8"/>
    <w:rsid w:val="00772C5F"/>
    <w:rsid w:val="007744F0"/>
    <w:rsid w:val="00783A40"/>
    <w:rsid w:val="0079066F"/>
    <w:rsid w:val="00793867"/>
    <w:rsid w:val="00795F6F"/>
    <w:rsid w:val="007A45AC"/>
    <w:rsid w:val="007B2A28"/>
    <w:rsid w:val="007B5552"/>
    <w:rsid w:val="007C4961"/>
    <w:rsid w:val="007C59E3"/>
    <w:rsid w:val="007C6BCE"/>
    <w:rsid w:val="007C7A3B"/>
    <w:rsid w:val="007E0703"/>
    <w:rsid w:val="007F4B5A"/>
    <w:rsid w:val="008068BA"/>
    <w:rsid w:val="00815C1E"/>
    <w:rsid w:val="00842127"/>
    <w:rsid w:val="00847B90"/>
    <w:rsid w:val="00847C73"/>
    <w:rsid w:val="008566B1"/>
    <w:rsid w:val="00894D81"/>
    <w:rsid w:val="008A7A97"/>
    <w:rsid w:val="008B14BA"/>
    <w:rsid w:val="008B1D0E"/>
    <w:rsid w:val="008B37C4"/>
    <w:rsid w:val="008C6118"/>
    <w:rsid w:val="008D308D"/>
    <w:rsid w:val="008E7E44"/>
    <w:rsid w:val="00911F16"/>
    <w:rsid w:val="00916500"/>
    <w:rsid w:val="00917D2F"/>
    <w:rsid w:val="00921D73"/>
    <w:rsid w:val="00933C63"/>
    <w:rsid w:val="00936B0E"/>
    <w:rsid w:val="00953985"/>
    <w:rsid w:val="0096420B"/>
    <w:rsid w:val="00966060"/>
    <w:rsid w:val="009A65DD"/>
    <w:rsid w:val="009A7BAA"/>
    <w:rsid w:val="009B4313"/>
    <w:rsid w:val="009B6020"/>
    <w:rsid w:val="009B7EC1"/>
    <w:rsid w:val="009C032B"/>
    <w:rsid w:val="009E1394"/>
    <w:rsid w:val="009E47F8"/>
    <w:rsid w:val="009E7113"/>
    <w:rsid w:val="009F4D74"/>
    <w:rsid w:val="00A00149"/>
    <w:rsid w:val="00A0717D"/>
    <w:rsid w:val="00A1456C"/>
    <w:rsid w:val="00A20A97"/>
    <w:rsid w:val="00A31201"/>
    <w:rsid w:val="00A3147F"/>
    <w:rsid w:val="00A42CA5"/>
    <w:rsid w:val="00A50EDB"/>
    <w:rsid w:val="00A647E6"/>
    <w:rsid w:val="00A7165A"/>
    <w:rsid w:val="00A75556"/>
    <w:rsid w:val="00A80B28"/>
    <w:rsid w:val="00A95D93"/>
    <w:rsid w:val="00AA0248"/>
    <w:rsid w:val="00AA2C85"/>
    <w:rsid w:val="00AA2E4B"/>
    <w:rsid w:val="00AA399D"/>
    <w:rsid w:val="00AA4D46"/>
    <w:rsid w:val="00AC0B7B"/>
    <w:rsid w:val="00AC4D46"/>
    <w:rsid w:val="00AC53FA"/>
    <w:rsid w:val="00AC58A3"/>
    <w:rsid w:val="00AD13AF"/>
    <w:rsid w:val="00AE097F"/>
    <w:rsid w:val="00AE77A9"/>
    <w:rsid w:val="00AF2336"/>
    <w:rsid w:val="00AF3A08"/>
    <w:rsid w:val="00B00FF1"/>
    <w:rsid w:val="00B036DE"/>
    <w:rsid w:val="00B13308"/>
    <w:rsid w:val="00B34A51"/>
    <w:rsid w:val="00B41E47"/>
    <w:rsid w:val="00B54485"/>
    <w:rsid w:val="00B55782"/>
    <w:rsid w:val="00B6234B"/>
    <w:rsid w:val="00B65467"/>
    <w:rsid w:val="00B6620C"/>
    <w:rsid w:val="00B80D3E"/>
    <w:rsid w:val="00B8557B"/>
    <w:rsid w:val="00B85D7B"/>
    <w:rsid w:val="00BA1790"/>
    <w:rsid w:val="00BB1AD4"/>
    <w:rsid w:val="00BB4EBF"/>
    <w:rsid w:val="00BC523F"/>
    <w:rsid w:val="00BD3B80"/>
    <w:rsid w:val="00BE1A55"/>
    <w:rsid w:val="00BE2259"/>
    <w:rsid w:val="00BE3D8D"/>
    <w:rsid w:val="00BE67E9"/>
    <w:rsid w:val="00C12CE9"/>
    <w:rsid w:val="00C25540"/>
    <w:rsid w:val="00C30D82"/>
    <w:rsid w:val="00C41006"/>
    <w:rsid w:val="00C41BCE"/>
    <w:rsid w:val="00C46443"/>
    <w:rsid w:val="00C5514C"/>
    <w:rsid w:val="00C807FD"/>
    <w:rsid w:val="00C91B9F"/>
    <w:rsid w:val="00CA51C8"/>
    <w:rsid w:val="00CA7385"/>
    <w:rsid w:val="00CB0484"/>
    <w:rsid w:val="00CC15DD"/>
    <w:rsid w:val="00CC493B"/>
    <w:rsid w:val="00CD2836"/>
    <w:rsid w:val="00CD576C"/>
    <w:rsid w:val="00CF35E4"/>
    <w:rsid w:val="00CF3D9C"/>
    <w:rsid w:val="00CF4835"/>
    <w:rsid w:val="00D150A8"/>
    <w:rsid w:val="00D3531B"/>
    <w:rsid w:val="00D5300E"/>
    <w:rsid w:val="00D779A4"/>
    <w:rsid w:val="00D84245"/>
    <w:rsid w:val="00D92B12"/>
    <w:rsid w:val="00D92F01"/>
    <w:rsid w:val="00D938BC"/>
    <w:rsid w:val="00D95206"/>
    <w:rsid w:val="00DA10E9"/>
    <w:rsid w:val="00DA2F0A"/>
    <w:rsid w:val="00DB4B6D"/>
    <w:rsid w:val="00DD4980"/>
    <w:rsid w:val="00DD49A1"/>
    <w:rsid w:val="00E00017"/>
    <w:rsid w:val="00E253E4"/>
    <w:rsid w:val="00E41D55"/>
    <w:rsid w:val="00E55965"/>
    <w:rsid w:val="00E83986"/>
    <w:rsid w:val="00E83AF5"/>
    <w:rsid w:val="00E86221"/>
    <w:rsid w:val="00E91C48"/>
    <w:rsid w:val="00EB1FF0"/>
    <w:rsid w:val="00EB213E"/>
    <w:rsid w:val="00EC6548"/>
    <w:rsid w:val="00ED66C5"/>
    <w:rsid w:val="00EF1F0C"/>
    <w:rsid w:val="00F0763A"/>
    <w:rsid w:val="00F27701"/>
    <w:rsid w:val="00F37F7B"/>
    <w:rsid w:val="00F41FA9"/>
    <w:rsid w:val="00F52E4B"/>
    <w:rsid w:val="00F6277F"/>
    <w:rsid w:val="00F6533C"/>
    <w:rsid w:val="00F71DDE"/>
    <w:rsid w:val="00F822C5"/>
    <w:rsid w:val="00F84FF8"/>
    <w:rsid w:val="00F946F9"/>
    <w:rsid w:val="00FB133E"/>
    <w:rsid w:val="00FB194A"/>
    <w:rsid w:val="00FD1E83"/>
    <w:rsid w:val="00FD5D76"/>
    <w:rsid w:val="00FE655D"/>
    <w:rsid w:val="00FF16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BC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8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F3B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2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2B01"/>
    <w:pPr>
      <w:ind w:left="720"/>
      <w:contextualSpacing/>
    </w:pPr>
  </w:style>
  <w:style w:type="character" w:styleId="CommentReference">
    <w:name w:val="annotation reference"/>
    <w:basedOn w:val="DefaultParagraphFont"/>
    <w:uiPriority w:val="99"/>
    <w:semiHidden/>
    <w:unhideWhenUsed/>
    <w:rsid w:val="00524FBD"/>
    <w:rPr>
      <w:sz w:val="18"/>
      <w:szCs w:val="18"/>
    </w:rPr>
  </w:style>
  <w:style w:type="paragraph" w:styleId="CommentText">
    <w:name w:val="annotation text"/>
    <w:basedOn w:val="Normal"/>
    <w:link w:val="CommentTextChar"/>
    <w:uiPriority w:val="99"/>
    <w:semiHidden/>
    <w:unhideWhenUsed/>
    <w:rsid w:val="00524FBD"/>
    <w:pPr>
      <w:spacing w:line="240" w:lineRule="auto"/>
    </w:pPr>
    <w:rPr>
      <w:sz w:val="24"/>
      <w:szCs w:val="24"/>
    </w:rPr>
  </w:style>
  <w:style w:type="character" w:customStyle="1" w:styleId="CommentTextChar">
    <w:name w:val="Comment Text Char"/>
    <w:basedOn w:val="DefaultParagraphFont"/>
    <w:link w:val="CommentText"/>
    <w:uiPriority w:val="99"/>
    <w:semiHidden/>
    <w:rsid w:val="00524FBD"/>
    <w:rPr>
      <w:sz w:val="24"/>
      <w:szCs w:val="24"/>
    </w:rPr>
  </w:style>
  <w:style w:type="paragraph" w:styleId="CommentSubject">
    <w:name w:val="annotation subject"/>
    <w:basedOn w:val="CommentText"/>
    <w:next w:val="CommentText"/>
    <w:link w:val="CommentSubjectChar"/>
    <w:uiPriority w:val="99"/>
    <w:semiHidden/>
    <w:unhideWhenUsed/>
    <w:rsid w:val="00524FBD"/>
    <w:rPr>
      <w:b/>
      <w:bCs/>
      <w:sz w:val="20"/>
      <w:szCs w:val="20"/>
    </w:rPr>
  </w:style>
  <w:style w:type="character" w:customStyle="1" w:styleId="CommentSubjectChar">
    <w:name w:val="Comment Subject Char"/>
    <w:basedOn w:val="CommentTextChar"/>
    <w:link w:val="CommentSubject"/>
    <w:uiPriority w:val="99"/>
    <w:semiHidden/>
    <w:rsid w:val="00524FBD"/>
    <w:rPr>
      <w:b/>
      <w:bCs/>
      <w:sz w:val="20"/>
      <w:szCs w:val="20"/>
    </w:rPr>
  </w:style>
  <w:style w:type="paragraph" w:styleId="BalloonText">
    <w:name w:val="Balloon Text"/>
    <w:basedOn w:val="Normal"/>
    <w:link w:val="BalloonTextChar"/>
    <w:uiPriority w:val="99"/>
    <w:semiHidden/>
    <w:unhideWhenUsed/>
    <w:rsid w:val="00524FB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24FBD"/>
    <w:rPr>
      <w:rFonts w:ascii="Lucida Grande" w:hAnsi="Lucida Grande"/>
      <w:sz w:val="18"/>
      <w:szCs w:val="18"/>
    </w:rPr>
  </w:style>
  <w:style w:type="paragraph" w:styleId="Index1">
    <w:name w:val="index 1"/>
    <w:basedOn w:val="Normal"/>
    <w:next w:val="Normal"/>
    <w:autoRedefine/>
    <w:uiPriority w:val="99"/>
    <w:semiHidden/>
    <w:unhideWhenUsed/>
    <w:rsid w:val="00524FBD"/>
    <w:pPr>
      <w:ind w:left="220" w:hanging="220"/>
    </w:pPr>
  </w:style>
  <w:style w:type="paragraph" w:styleId="Index2">
    <w:name w:val="index 2"/>
    <w:basedOn w:val="Normal"/>
    <w:next w:val="Normal"/>
    <w:autoRedefine/>
    <w:uiPriority w:val="99"/>
    <w:semiHidden/>
    <w:unhideWhenUsed/>
    <w:rsid w:val="00524FBD"/>
    <w:pPr>
      <w:ind w:left="440" w:hanging="220"/>
    </w:pPr>
  </w:style>
  <w:style w:type="paragraph" w:styleId="Index3">
    <w:name w:val="index 3"/>
    <w:basedOn w:val="Normal"/>
    <w:next w:val="Normal"/>
    <w:autoRedefine/>
    <w:uiPriority w:val="99"/>
    <w:semiHidden/>
    <w:unhideWhenUsed/>
    <w:rsid w:val="00524FBD"/>
    <w:pPr>
      <w:ind w:left="660" w:hanging="220"/>
    </w:pPr>
  </w:style>
  <w:style w:type="paragraph" w:styleId="Index4">
    <w:name w:val="index 4"/>
    <w:basedOn w:val="Normal"/>
    <w:next w:val="Normal"/>
    <w:autoRedefine/>
    <w:uiPriority w:val="99"/>
    <w:semiHidden/>
    <w:unhideWhenUsed/>
    <w:rsid w:val="00524FBD"/>
    <w:pPr>
      <w:ind w:left="880" w:hanging="220"/>
    </w:pPr>
  </w:style>
  <w:style w:type="paragraph" w:styleId="Index5">
    <w:name w:val="index 5"/>
    <w:basedOn w:val="Normal"/>
    <w:next w:val="Normal"/>
    <w:autoRedefine/>
    <w:uiPriority w:val="99"/>
    <w:semiHidden/>
    <w:unhideWhenUsed/>
    <w:rsid w:val="00524FBD"/>
    <w:pPr>
      <w:ind w:left="1100" w:hanging="220"/>
    </w:pPr>
  </w:style>
  <w:style w:type="paragraph" w:styleId="Index6">
    <w:name w:val="index 6"/>
    <w:basedOn w:val="Normal"/>
    <w:next w:val="Normal"/>
    <w:autoRedefine/>
    <w:uiPriority w:val="99"/>
    <w:semiHidden/>
    <w:unhideWhenUsed/>
    <w:rsid w:val="00524FBD"/>
    <w:pPr>
      <w:ind w:left="1320" w:hanging="220"/>
    </w:pPr>
  </w:style>
  <w:style w:type="paragraph" w:styleId="Index7">
    <w:name w:val="index 7"/>
    <w:basedOn w:val="Normal"/>
    <w:next w:val="Normal"/>
    <w:autoRedefine/>
    <w:uiPriority w:val="99"/>
    <w:semiHidden/>
    <w:unhideWhenUsed/>
    <w:rsid w:val="00524FBD"/>
    <w:pPr>
      <w:ind w:left="1540" w:hanging="220"/>
    </w:pPr>
  </w:style>
  <w:style w:type="paragraph" w:styleId="Index8">
    <w:name w:val="index 8"/>
    <w:basedOn w:val="Normal"/>
    <w:next w:val="Normal"/>
    <w:autoRedefine/>
    <w:uiPriority w:val="99"/>
    <w:semiHidden/>
    <w:unhideWhenUsed/>
    <w:rsid w:val="00524FBD"/>
    <w:pPr>
      <w:ind w:left="1760" w:hanging="220"/>
    </w:pPr>
  </w:style>
  <w:style w:type="paragraph" w:styleId="Index9">
    <w:name w:val="index 9"/>
    <w:basedOn w:val="Normal"/>
    <w:next w:val="Normal"/>
    <w:autoRedefine/>
    <w:uiPriority w:val="99"/>
    <w:semiHidden/>
    <w:unhideWhenUsed/>
    <w:rsid w:val="00524FBD"/>
    <w:pPr>
      <w:ind w:left="1980" w:hanging="220"/>
    </w:pPr>
  </w:style>
  <w:style w:type="paragraph" w:styleId="IndexHeading">
    <w:name w:val="index heading"/>
    <w:basedOn w:val="Normal"/>
    <w:next w:val="Index1"/>
    <w:uiPriority w:val="99"/>
    <w:semiHidden/>
    <w:unhideWhenUsed/>
    <w:rsid w:val="00524FBD"/>
  </w:style>
  <w:style w:type="paragraph" w:styleId="Footer">
    <w:name w:val="footer"/>
    <w:basedOn w:val="Normal"/>
    <w:link w:val="FooterChar"/>
    <w:uiPriority w:val="99"/>
    <w:unhideWhenUsed/>
    <w:rsid w:val="006B46C4"/>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46C4"/>
  </w:style>
  <w:style w:type="character" w:styleId="PageNumber">
    <w:name w:val="page number"/>
    <w:basedOn w:val="DefaultParagraphFont"/>
    <w:uiPriority w:val="99"/>
    <w:semiHidden/>
    <w:unhideWhenUsed/>
    <w:rsid w:val="006B46C4"/>
  </w:style>
  <w:style w:type="paragraph" w:styleId="Header">
    <w:name w:val="header"/>
    <w:basedOn w:val="Normal"/>
    <w:link w:val="HeaderChar"/>
    <w:uiPriority w:val="99"/>
    <w:unhideWhenUsed/>
    <w:rsid w:val="00C410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C41006"/>
  </w:style>
  <w:style w:type="paragraph" w:styleId="NoSpacing">
    <w:name w:val="No Spacing"/>
    <w:link w:val="NoSpacingChar"/>
    <w:qFormat/>
    <w:rsid w:val="00C41006"/>
    <w:pPr>
      <w:spacing w:after="0" w:line="240" w:lineRule="auto"/>
    </w:pPr>
    <w:rPr>
      <w:rFonts w:ascii="PMingLiU" w:eastAsiaTheme="minorEastAsia" w:hAnsi="PMingLiU"/>
    </w:rPr>
  </w:style>
  <w:style w:type="character" w:customStyle="1" w:styleId="NoSpacingChar">
    <w:name w:val="No Spacing Char"/>
    <w:basedOn w:val="DefaultParagraphFont"/>
    <w:link w:val="NoSpacing"/>
    <w:rsid w:val="00C41006"/>
    <w:rPr>
      <w:rFonts w:ascii="PMingLiU" w:eastAsiaTheme="minorEastAsia" w:hAnsi="PMingLiU"/>
    </w:rPr>
  </w:style>
  <w:style w:type="paragraph" w:styleId="Revision">
    <w:name w:val="Revision"/>
    <w:hidden/>
    <w:semiHidden/>
    <w:rsid w:val="001F6F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98CB768DC062548BE32EA1161F2898C" ma:contentTypeVersion="3" ma:contentTypeDescription="Create a new document." ma:contentTypeScope="" ma:versionID="2dac200d7a99d55170a2cdba39ff11ec">
  <xsd:schema xmlns:xsd="http://www.w3.org/2001/XMLSchema" xmlns:xs="http://www.w3.org/2001/XMLSchema" xmlns:p="http://schemas.microsoft.com/office/2006/metadata/properties" xmlns:ns2="ae03b697-c43b-46d6-8b5c-7cde73eb978c" targetNamespace="http://schemas.microsoft.com/office/2006/metadata/properties" ma:root="true" ma:fieldsID="3bb8ed4771903a2b10daedc7f1d0e637" ns2:_="">
    <xsd:import namespace="ae03b697-c43b-46d6-8b5c-7cde73eb978c"/>
    <xsd:element name="properties">
      <xsd:complexType>
        <xsd:sequence>
          <xsd:element name="documentManagement">
            <xsd:complexType>
              <xsd:all>
                <xsd:element ref="ns2:No_x002e_" minOccurs="0"/>
                <xsd:element ref="ns2:Revision_x0020_Date" minOccurs="0"/>
                <xsd:element ref="ns2: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03b697-c43b-46d6-8b5c-7cde73eb978c" elementFormDefault="qualified">
    <xsd:import namespace="http://schemas.microsoft.com/office/2006/documentManagement/types"/>
    <xsd:import namespace="http://schemas.microsoft.com/office/infopath/2007/PartnerControls"/>
    <xsd:element name="No_x002e_" ma:index="8" nillable="true" ma:displayName="No." ma:internalName="No_x002e_">
      <xsd:simpleType>
        <xsd:restriction base="dms:Number"/>
      </xsd:simpleType>
    </xsd:element>
    <xsd:element name="Revision_x0020_Date" ma:index="9" nillable="true" ma:displayName="Revision Date" ma:internalName="Revision_x0020_Date">
      <xsd:simpleType>
        <xsd:restriction base="dms:Text">
          <xsd:maxLength value="255"/>
        </xsd:restriction>
      </xsd:simpleType>
    </xsd:element>
    <xsd:element name="Order0" ma:index="10" nillable="true" ma:displayName="Order" ma:internalName="Order0">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_x002e_ xmlns="ae03b697-c43b-46d6-8b5c-7cde73eb978c" xsi:nil="true"/>
    <Revision_x0020_Date xmlns="ae03b697-c43b-46d6-8b5c-7cde73eb978c" xsi:nil="true"/>
    <Order0 xmlns="ae03b697-c43b-46d6-8b5c-7cde73eb978c" xsi:nil="true"/>
  </documentManagement>
</p:properties>
</file>

<file path=customXml/itemProps1.xml><?xml version="1.0" encoding="utf-8"?>
<ds:datastoreItem xmlns:ds="http://schemas.openxmlformats.org/officeDocument/2006/customXml" ds:itemID="{B9ADB050-1EA2-9C4E-8EA8-40C8C79E02FA}">
  <ds:schemaRefs>
    <ds:schemaRef ds:uri="http://schemas.openxmlformats.org/officeDocument/2006/bibliography"/>
  </ds:schemaRefs>
</ds:datastoreItem>
</file>

<file path=customXml/itemProps2.xml><?xml version="1.0" encoding="utf-8"?>
<ds:datastoreItem xmlns:ds="http://schemas.openxmlformats.org/officeDocument/2006/customXml" ds:itemID="{25F1138F-9BBE-447D-A5EE-D82243D2DCD9}"/>
</file>

<file path=customXml/itemProps3.xml><?xml version="1.0" encoding="utf-8"?>
<ds:datastoreItem xmlns:ds="http://schemas.openxmlformats.org/officeDocument/2006/customXml" ds:itemID="{12F17263-F671-4CF8-9EC2-69140BB5137D}"/>
</file>

<file path=customXml/itemProps4.xml><?xml version="1.0" encoding="utf-8"?>
<ds:datastoreItem xmlns:ds="http://schemas.openxmlformats.org/officeDocument/2006/customXml" ds:itemID="{9CC4243D-FDDC-4594-B054-FB48C488BEC7}"/>
</file>

<file path=docProps/app.xml><?xml version="1.0" encoding="utf-8"?>
<Properties xmlns="http://schemas.openxmlformats.org/officeDocument/2006/extended-properties" xmlns:vt="http://schemas.openxmlformats.org/officeDocument/2006/docPropsVTypes">
  <Template>Appendix_votingoutsidepolls.dotx</Template>
  <TotalTime>1</TotalTime>
  <Pages>2</Pages>
  <Words>295</Words>
  <Characters>1685</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County of York</Company>
  <LinksUpToDate>false</LinksUpToDate>
  <CharactersWithSpaces>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Latham, Walt</dc:creator>
  <cp:keywords/>
  <cp:lastModifiedBy>Maggie Ollove</cp:lastModifiedBy>
  <cp:revision>2</cp:revision>
  <cp:lastPrinted>2016-08-02T15:47:00Z</cp:lastPrinted>
  <dcterms:created xsi:type="dcterms:W3CDTF">2016-08-25T18:40:00Z</dcterms:created>
  <dcterms:modified xsi:type="dcterms:W3CDTF">2016-08-25T18:40:00Z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0x010100D98CB768DC062548BE32EA1161F2898C</vt:lpwstr>
  </property>
</Properties>
</file>